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C9FFB"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Position Purpose</w:t>
      </w:r>
    </w:p>
    <w:p w14:paraId="0A22037A" w14:textId="77777777" w:rsidR="00BB3580" w:rsidRPr="009C6C8F" w:rsidRDefault="00BB3580" w:rsidP="00BB3580">
      <w:pPr>
        <w:ind w:left="720" w:right="504"/>
        <w:rPr>
          <w:rFonts w:ascii="Verdana" w:hAnsi="Verdana"/>
        </w:rPr>
      </w:pPr>
      <w:r w:rsidRPr="009C6C8F">
        <w:rPr>
          <w:rFonts w:ascii="Verdana" w:hAnsi="Verdana"/>
        </w:rPr>
        <w:t>The positi</w:t>
      </w:r>
      <w:r>
        <w:rPr>
          <w:rFonts w:ascii="Verdana" w:hAnsi="Verdana"/>
        </w:rPr>
        <w:t>o</w:t>
      </w:r>
      <w:r w:rsidRPr="009C6C8F">
        <w:rPr>
          <w:rFonts w:ascii="Verdana" w:hAnsi="Verdana"/>
        </w:rPr>
        <w:t xml:space="preserve">n purpose should be </w:t>
      </w:r>
      <w:proofErr w:type="gramStart"/>
      <w:r w:rsidRPr="009C6C8F">
        <w:rPr>
          <w:rFonts w:ascii="Verdana" w:hAnsi="Verdana"/>
        </w:rPr>
        <w:t>a brief summary</w:t>
      </w:r>
      <w:proofErr w:type="gramEnd"/>
      <w:r w:rsidRPr="009C6C8F">
        <w:rPr>
          <w:rFonts w:ascii="Verdana" w:hAnsi="Verdana"/>
        </w:rPr>
        <w:t xml:space="preserve"> of the general nature of the responsibilities of the position plus additional information including scope, context and the general environment under which it functions. It should include who the position reports to and, if applicable, from whom the position receives work lead direction.</w:t>
      </w:r>
    </w:p>
    <w:p w14:paraId="55EC2800" w14:textId="77777777" w:rsidR="00BB3580" w:rsidRPr="009C6C8F" w:rsidRDefault="00BB3580" w:rsidP="00BB3580">
      <w:pPr>
        <w:ind w:left="720" w:right="504"/>
        <w:rPr>
          <w:rFonts w:ascii="Verdana" w:hAnsi="Verdana" w:cs="Arial"/>
          <w:i/>
        </w:rPr>
      </w:pPr>
    </w:p>
    <w:p w14:paraId="5FC7692E" w14:textId="77777777" w:rsidR="00BB3580" w:rsidRPr="009C6C8F" w:rsidRDefault="00BB3580" w:rsidP="00BB3580">
      <w:pPr>
        <w:pStyle w:val="Heading2"/>
        <w:spacing w:before="0"/>
        <w:ind w:left="720" w:right="504"/>
        <w:rPr>
          <w:rFonts w:ascii="Verdana" w:hAnsi="Verdana"/>
          <w:b w:val="0"/>
        </w:rPr>
      </w:pPr>
      <w:r w:rsidRPr="009C6C8F">
        <w:rPr>
          <w:rFonts w:ascii="Verdana" w:hAnsi="Verdana" w:cs="Arial"/>
          <w:b w:val="0"/>
          <w:i/>
        </w:rPr>
        <w:t>Example:</w:t>
      </w:r>
      <w:r w:rsidRPr="009C6C8F">
        <w:rPr>
          <w:rFonts w:ascii="Verdana" w:hAnsi="Verdana"/>
          <w:b w:val="0"/>
        </w:rPr>
        <w:t xml:space="preserve"> Reporting to the Operations Manager, and working under general supervision, the incumbent creates and modifies accessible forms and documents for posting on the department website, utilizing technology such as </w:t>
      </w:r>
      <w:proofErr w:type="spellStart"/>
      <w:r w:rsidRPr="009C6C8F">
        <w:rPr>
          <w:rFonts w:ascii="Verdana" w:hAnsi="Verdana"/>
          <w:b w:val="0"/>
        </w:rPr>
        <w:t>DocuSign</w:t>
      </w:r>
      <w:proofErr w:type="spellEnd"/>
      <w:r w:rsidRPr="009C6C8F">
        <w:rPr>
          <w:rFonts w:ascii="Verdana" w:hAnsi="Verdana"/>
          <w:b w:val="0"/>
        </w:rPr>
        <w:t xml:space="preserve"> when appropriate. The incumbent ensures consistency in formatting and timely completion and posting of forms and documents. </w:t>
      </w:r>
    </w:p>
    <w:p w14:paraId="001AFA1C"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Type of Supervision Received</w:t>
      </w:r>
    </w:p>
    <w:p w14:paraId="25F9A2F8" w14:textId="77777777" w:rsidR="00BB3580" w:rsidRPr="009C6C8F" w:rsidRDefault="00BB3580" w:rsidP="00BB3580">
      <w:pPr>
        <w:ind w:left="720" w:right="504"/>
        <w:rPr>
          <w:rFonts w:ascii="Verdana" w:hAnsi="Verdana"/>
        </w:rPr>
      </w:pPr>
      <w:r w:rsidRPr="009C6C8F">
        <w:rPr>
          <w:rFonts w:ascii="Verdana" w:hAnsi="Verdana"/>
        </w:rPr>
        <w:t>Select the option that best describes the type of direction received for the position (Direct Supervision, General Supervision, Limited Supervision, General Direction or Administrative Direction). Please note, Administrative Direction is reserved for Administrator IV positions.</w:t>
      </w:r>
    </w:p>
    <w:p w14:paraId="74EDD0AB"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Essential Functions and Tasks</w:t>
      </w:r>
    </w:p>
    <w:p w14:paraId="626B30C5" w14:textId="77777777" w:rsidR="00BB3580" w:rsidRPr="009C6C8F" w:rsidRDefault="00BB3580" w:rsidP="00BB3580">
      <w:pPr>
        <w:ind w:left="720" w:right="504"/>
        <w:rPr>
          <w:rFonts w:ascii="Verdana" w:hAnsi="Verdana"/>
          <w:color w:val="000000"/>
        </w:rPr>
      </w:pPr>
      <w:r w:rsidRPr="009C6C8F">
        <w:rPr>
          <w:rFonts w:ascii="Verdana" w:hAnsi="Verdana"/>
          <w:color w:val="000000"/>
        </w:rPr>
        <w:t>As defined by the U.S. Equal Employee Opportunity Commission, essential functions are the basic job duties that an employee must be able to perform, with or without reasonable accommodation. Factors to consider in determining if a function is essential include:</w:t>
      </w:r>
      <w:r w:rsidRPr="009C6C8F">
        <w:rPr>
          <w:rFonts w:ascii="Verdana" w:hAnsi="Verdana"/>
          <w:color w:val="000000"/>
        </w:rPr>
        <w:br/>
      </w:r>
    </w:p>
    <w:p w14:paraId="453AF120" w14:textId="77777777" w:rsidR="00BB3580" w:rsidRPr="009C6C8F" w:rsidRDefault="00BB3580" w:rsidP="00BB3580">
      <w:pPr>
        <w:numPr>
          <w:ilvl w:val="0"/>
          <w:numId w:val="23"/>
        </w:numPr>
        <w:tabs>
          <w:tab w:val="clear" w:pos="720"/>
        </w:tabs>
        <w:ind w:left="1440" w:right="504"/>
        <w:rPr>
          <w:rFonts w:ascii="Verdana" w:hAnsi="Verdana"/>
          <w:color w:val="000000"/>
        </w:rPr>
      </w:pPr>
      <w:proofErr w:type="gramStart"/>
      <w:r w:rsidRPr="009C6C8F">
        <w:rPr>
          <w:rFonts w:ascii="Verdana" w:hAnsi="Verdana"/>
          <w:color w:val="000000"/>
        </w:rPr>
        <w:t>whether</w:t>
      </w:r>
      <w:proofErr w:type="gramEnd"/>
      <w:r w:rsidRPr="009C6C8F">
        <w:rPr>
          <w:rFonts w:ascii="Verdana" w:hAnsi="Verdana"/>
          <w:color w:val="000000"/>
        </w:rPr>
        <w:t xml:space="preserve"> the reason the position exists is to perform that function,</w:t>
      </w:r>
    </w:p>
    <w:p w14:paraId="01412043" w14:textId="77777777" w:rsidR="00BB3580" w:rsidRPr="009C6C8F" w:rsidRDefault="00BB3580" w:rsidP="00BB3580">
      <w:pPr>
        <w:numPr>
          <w:ilvl w:val="0"/>
          <w:numId w:val="23"/>
        </w:numPr>
        <w:tabs>
          <w:tab w:val="clear" w:pos="720"/>
        </w:tabs>
        <w:spacing w:before="100" w:beforeAutospacing="1"/>
        <w:ind w:left="1440" w:right="504"/>
        <w:rPr>
          <w:rFonts w:ascii="Verdana" w:hAnsi="Verdana"/>
          <w:color w:val="000000"/>
        </w:rPr>
      </w:pPr>
      <w:r w:rsidRPr="009C6C8F">
        <w:rPr>
          <w:rFonts w:ascii="Verdana" w:hAnsi="Verdana"/>
          <w:color w:val="000000"/>
        </w:rPr>
        <w:t>the number of other employees available to perform the function or among whom the performance of the function can be distributed, and</w:t>
      </w:r>
    </w:p>
    <w:p w14:paraId="3A7F5054" w14:textId="77777777" w:rsidR="00BB3580" w:rsidRPr="009C6C8F" w:rsidRDefault="00BB3580" w:rsidP="00BB3580">
      <w:pPr>
        <w:numPr>
          <w:ilvl w:val="0"/>
          <w:numId w:val="23"/>
        </w:numPr>
        <w:tabs>
          <w:tab w:val="clear" w:pos="720"/>
        </w:tabs>
        <w:ind w:left="1440" w:right="504"/>
        <w:rPr>
          <w:rFonts w:ascii="Verdana" w:hAnsi="Verdana"/>
          <w:color w:val="000000"/>
        </w:rPr>
      </w:pPr>
      <w:r w:rsidRPr="009C6C8F">
        <w:rPr>
          <w:rFonts w:ascii="Verdana" w:hAnsi="Verdana"/>
          <w:color w:val="000000"/>
        </w:rPr>
        <w:t>the degree of expertise or skill required to perform the function.</w:t>
      </w:r>
      <w:r w:rsidRPr="009C6C8F">
        <w:rPr>
          <w:rFonts w:ascii="Verdana" w:hAnsi="Verdana"/>
          <w:color w:val="000000"/>
        </w:rPr>
        <w:br/>
      </w:r>
    </w:p>
    <w:p w14:paraId="413983E1" w14:textId="77777777" w:rsidR="00BB3580" w:rsidRPr="009C6C8F" w:rsidRDefault="00BB3580" w:rsidP="00BB3580">
      <w:pPr>
        <w:ind w:left="720" w:right="504"/>
        <w:rPr>
          <w:rFonts w:ascii="Verdana" w:hAnsi="Verdana"/>
          <w:color w:val="000000"/>
        </w:rPr>
      </w:pPr>
      <w:r w:rsidRPr="009C6C8F">
        <w:rPr>
          <w:rFonts w:ascii="Verdana" w:hAnsi="Verdana"/>
        </w:rPr>
        <w:t>% of Time Annually</w:t>
      </w:r>
    </w:p>
    <w:p w14:paraId="56851A1D" w14:textId="77777777" w:rsidR="00BB3580" w:rsidRPr="009C6C8F" w:rsidRDefault="00BB3580" w:rsidP="00BB3580">
      <w:pPr>
        <w:ind w:left="720" w:right="504"/>
        <w:rPr>
          <w:rFonts w:ascii="Verdana" w:hAnsi="Verdana"/>
        </w:rPr>
      </w:pPr>
      <w:r w:rsidRPr="009C6C8F">
        <w:rPr>
          <w:rFonts w:ascii="Verdana" w:hAnsi="Verdana"/>
        </w:rPr>
        <w:t xml:space="preserve">The percentage of time should be the proportion of the incumbent’s annual work time (2080 hours) spent on an Essential Function. The percentages associated with Essential Functions must add to 100%. Percentages are used to classify the position. Actual amount of time spent on each Essential Function may vary based on department cycles and priorities. </w:t>
      </w:r>
    </w:p>
    <w:p w14:paraId="4B47C066" w14:textId="77777777" w:rsidR="00BB3580" w:rsidRPr="009C6C8F" w:rsidRDefault="00BB3580" w:rsidP="00BB3580">
      <w:pPr>
        <w:ind w:left="720" w:right="504"/>
        <w:rPr>
          <w:rFonts w:ascii="Verdana" w:hAnsi="Verdana"/>
        </w:rPr>
      </w:pPr>
    </w:p>
    <w:p w14:paraId="1AACD82E" w14:textId="77777777" w:rsidR="00BB3580" w:rsidRPr="009C6C8F" w:rsidRDefault="00BB3580" w:rsidP="00BB3580">
      <w:pPr>
        <w:ind w:left="720" w:right="504"/>
        <w:rPr>
          <w:rFonts w:ascii="Verdana" w:eastAsia="Calibri" w:hAnsi="Verdana" w:cs="Arial"/>
          <w:bCs/>
          <w:i/>
        </w:rPr>
      </w:pPr>
      <w:r w:rsidRPr="009C6C8F">
        <w:rPr>
          <w:rFonts w:ascii="Verdana" w:hAnsi="Verdana"/>
          <w:i/>
        </w:rPr>
        <w:t>To insert additional rows in the Essential Function table, click Tab after filling out the last row and a new row will be inserted.</w:t>
      </w:r>
    </w:p>
    <w:p w14:paraId="73EE2F5B" w14:textId="77777777" w:rsidR="00BB3580" w:rsidRPr="009C6C8F" w:rsidRDefault="00BB3580" w:rsidP="00BB3580">
      <w:pPr>
        <w:rPr>
          <w:rFonts w:ascii="Verdana" w:eastAsia="Calibri" w:hAnsi="Verdana" w:cs="Arial"/>
          <w:bCs/>
          <w:i/>
        </w:rPr>
      </w:pPr>
      <w:r w:rsidRPr="009C6C8F">
        <w:rPr>
          <w:rFonts w:ascii="Verdana" w:hAnsi="Verdana" w:cs="Arial"/>
          <w:bCs/>
          <w:i/>
        </w:rPr>
        <w:br w:type="page"/>
      </w:r>
    </w:p>
    <w:p w14:paraId="139B9D50" w14:textId="77777777" w:rsidR="00BB3580" w:rsidRPr="009C6C8F" w:rsidRDefault="00BB3580" w:rsidP="00BB3580">
      <w:pPr>
        <w:pStyle w:val="ListParagraph"/>
        <w:ind w:left="360"/>
        <w:rPr>
          <w:rFonts w:ascii="Verdana" w:hAnsi="Verdana" w:cs="Arial"/>
          <w:bCs/>
          <w:i/>
        </w:rPr>
      </w:pPr>
      <w:r w:rsidRPr="009C6C8F">
        <w:rPr>
          <w:rFonts w:ascii="Verdana" w:hAnsi="Verdana" w:cs="Arial"/>
          <w:bCs/>
          <w:i/>
        </w:rPr>
        <w:lastRenderedPageBreak/>
        <w:t>Example:</w:t>
      </w:r>
    </w:p>
    <w:tbl>
      <w:tblPr>
        <w:tblStyle w:val="TableGrid"/>
        <w:tblW w:w="14108" w:type="dxa"/>
        <w:tblInd w:w="355" w:type="dxa"/>
        <w:tblLook w:val="04A0" w:firstRow="1" w:lastRow="0" w:firstColumn="1" w:lastColumn="0" w:noHBand="0" w:noVBand="1"/>
        <w:tblCaption w:val="Essential Functions and Associated Tasks"/>
        <w:tblDescription w:val="Essential Functions and Associated Tasks"/>
      </w:tblPr>
      <w:tblGrid>
        <w:gridCol w:w="10741"/>
        <w:gridCol w:w="3367"/>
      </w:tblGrid>
      <w:tr w:rsidR="00BB3580" w:rsidRPr="009C6C8F" w14:paraId="4E1DA32B" w14:textId="77777777" w:rsidTr="00834DAF">
        <w:trPr>
          <w:trHeight w:val="485"/>
          <w:tblHeader/>
        </w:trPr>
        <w:tc>
          <w:tcPr>
            <w:tcW w:w="10741" w:type="dxa"/>
          </w:tcPr>
          <w:p w14:paraId="53EEC53A" w14:textId="77777777" w:rsidR="00BB3580" w:rsidRPr="009C6C8F" w:rsidRDefault="00BB3580" w:rsidP="00834DAF">
            <w:pPr>
              <w:pStyle w:val="ListParagraph"/>
              <w:ind w:left="0"/>
              <w:rPr>
                <w:rFonts w:ascii="Verdana" w:hAnsi="Verdana" w:cs="Arial"/>
                <w:bCs/>
              </w:rPr>
            </w:pPr>
            <w:r w:rsidRPr="009C6C8F">
              <w:rPr>
                <w:rFonts w:ascii="Verdana" w:hAnsi="Verdana" w:cs="Arial"/>
                <w:bCs/>
              </w:rPr>
              <w:t>Essential Functions and Associated Tasks</w:t>
            </w:r>
          </w:p>
        </w:tc>
        <w:tc>
          <w:tcPr>
            <w:tcW w:w="3367" w:type="dxa"/>
          </w:tcPr>
          <w:p w14:paraId="0A1120A2" w14:textId="77777777" w:rsidR="00BB3580" w:rsidRPr="009C6C8F" w:rsidRDefault="00BB3580" w:rsidP="00834DAF">
            <w:pPr>
              <w:pStyle w:val="ListParagraph"/>
              <w:ind w:left="0"/>
              <w:rPr>
                <w:rFonts w:ascii="Verdana" w:hAnsi="Verdana" w:cs="Arial"/>
                <w:bCs/>
              </w:rPr>
            </w:pPr>
            <w:r w:rsidRPr="009C6C8F">
              <w:rPr>
                <w:rFonts w:ascii="Verdana" w:hAnsi="Verdana" w:cs="Arial"/>
                <w:bCs/>
              </w:rPr>
              <w:t>% of Time Annually</w:t>
            </w:r>
          </w:p>
        </w:tc>
      </w:tr>
      <w:tr w:rsidR="00BB3580" w:rsidRPr="009C6C8F" w14:paraId="1C37773A" w14:textId="77777777" w:rsidTr="00834DAF">
        <w:trPr>
          <w:trHeight w:val="1689"/>
        </w:trPr>
        <w:tc>
          <w:tcPr>
            <w:tcW w:w="10741" w:type="dxa"/>
          </w:tcPr>
          <w:p w14:paraId="62098AED" w14:textId="77777777" w:rsidR="00BB3580" w:rsidRPr="009C6C8F" w:rsidRDefault="00BB3580" w:rsidP="00834DAF">
            <w:pPr>
              <w:tabs>
                <w:tab w:val="left" w:pos="4050"/>
              </w:tabs>
              <w:rPr>
                <w:rFonts w:ascii="Verdana" w:hAnsi="Verdana"/>
                <w:b/>
              </w:rPr>
            </w:pPr>
            <w:r w:rsidRPr="009C6C8F">
              <w:rPr>
                <w:rFonts w:ascii="Verdana" w:hAnsi="Verdana"/>
                <w:b/>
              </w:rPr>
              <w:t>Form and Documentation Support</w:t>
            </w:r>
          </w:p>
          <w:p w14:paraId="23238BED"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Create and update forms ensuring consistent formats throughout the department</w:t>
            </w:r>
          </w:p>
          <w:p w14:paraId="25BBD72B"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Collaborate with department management, department webmaster, and department form &amp; documentation committee on prioritization of updates</w:t>
            </w:r>
          </w:p>
          <w:p w14:paraId="323A5ED2"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 xml:space="preserve">Convert existing forms to online forms using </w:t>
            </w:r>
            <w:proofErr w:type="spellStart"/>
            <w:r w:rsidRPr="009C6C8F">
              <w:rPr>
                <w:rFonts w:ascii="Verdana" w:hAnsi="Verdana" w:cs="Arial"/>
              </w:rPr>
              <w:t>DocuSign</w:t>
            </w:r>
            <w:proofErr w:type="spellEnd"/>
            <w:r w:rsidRPr="009C6C8F">
              <w:rPr>
                <w:rFonts w:ascii="Verdana" w:hAnsi="Verdana" w:cs="Arial"/>
              </w:rPr>
              <w:t xml:space="preserve"> or other online form software, as appropriate</w:t>
            </w:r>
          </w:p>
          <w:p w14:paraId="04545BBC"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Update existing documentation to ensure consistent formatting throughout the department</w:t>
            </w:r>
          </w:p>
        </w:tc>
        <w:tc>
          <w:tcPr>
            <w:tcW w:w="3367" w:type="dxa"/>
          </w:tcPr>
          <w:p w14:paraId="334FECAD" w14:textId="77777777" w:rsidR="00BB3580" w:rsidRPr="009C6C8F" w:rsidRDefault="00BB3580" w:rsidP="00834DAF">
            <w:pPr>
              <w:pStyle w:val="ListParagraph"/>
              <w:ind w:left="0"/>
              <w:rPr>
                <w:rFonts w:ascii="Verdana" w:hAnsi="Verdana" w:cs="Arial"/>
                <w:bCs/>
              </w:rPr>
            </w:pPr>
            <w:r w:rsidRPr="009C6C8F">
              <w:rPr>
                <w:rFonts w:ascii="Verdana" w:hAnsi="Verdana" w:cs="Arial"/>
                <w:bCs/>
              </w:rPr>
              <w:t>60%</w:t>
            </w:r>
          </w:p>
        </w:tc>
      </w:tr>
      <w:tr w:rsidR="00BB3580" w:rsidRPr="009C6C8F" w14:paraId="7F3B4C42" w14:textId="77777777" w:rsidTr="00834DAF">
        <w:trPr>
          <w:trHeight w:val="814"/>
        </w:trPr>
        <w:tc>
          <w:tcPr>
            <w:tcW w:w="10741" w:type="dxa"/>
          </w:tcPr>
          <w:p w14:paraId="16E59F66" w14:textId="77777777" w:rsidR="00BB3580" w:rsidRPr="009C6C8F" w:rsidRDefault="00BB3580" w:rsidP="00834DAF">
            <w:pPr>
              <w:tabs>
                <w:tab w:val="left" w:pos="4050"/>
              </w:tabs>
              <w:rPr>
                <w:rFonts w:ascii="Verdana" w:hAnsi="Verdana"/>
                <w:b/>
              </w:rPr>
            </w:pPr>
            <w:r w:rsidRPr="009C6C8F">
              <w:rPr>
                <w:rFonts w:ascii="Verdana" w:hAnsi="Verdana"/>
                <w:b/>
              </w:rPr>
              <w:t>Section 508 Compliance</w:t>
            </w:r>
          </w:p>
          <w:p w14:paraId="0220CFCB" w14:textId="77777777" w:rsidR="00BB3580" w:rsidRPr="009C6C8F" w:rsidRDefault="00BB3580" w:rsidP="00BB3580">
            <w:pPr>
              <w:pStyle w:val="ListParagraph"/>
              <w:numPr>
                <w:ilvl w:val="0"/>
                <w:numId w:val="24"/>
              </w:numPr>
              <w:spacing w:after="200" w:line="276" w:lineRule="auto"/>
              <w:rPr>
                <w:rFonts w:ascii="Verdana" w:hAnsi="Verdana" w:cs="Arial"/>
              </w:rPr>
            </w:pPr>
            <w:r w:rsidRPr="009C6C8F">
              <w:rPr>
                <w:rFonts w:ascii="Verdana" w:hAnsi="Verdana" w:cs="Arial"/>
              </w:rPr>
              <w:t>Perform accessibility tests on forms and documents to ensure compliance with Section 508</w:t>
            </w:r>
          </w:p>
          <w:p w14:paraId="3FD05A04" w14:textId="77777777" w:rsidR="00BB3580" w:rsidRPr="009C6C8F" w:rsidRDefault="00BB3580" w:rsidP="00BB3580">
            <w:pPr>
              <w:pStyle w:val="ListParagraph"/>
              <w:numPr>
                <w:ilvl w:val="0"/>
                <w:numId w:val="24"/>
              </w:numPr>
              <w:spacing w:after="200" w:line="276" w:lineRule="auto"/>
              <w:rPr>
                <w:rFonts w:ascii="Verdana" w:hAnsi="Verdana" w:cs="Arial"/>
              </w:rPr>
            </w:pPr>
            <w:r w:rsidRPr="009C6C8F">
              <w:rPr>
                <w:rFonts w:ascii="Verdana" w:hAnsi="Verdana" w:cs="Arial"/>
              </w:rPr>
              <w:t>Modify forms and documents as needed for compliance and accessibility purposes</w:t>
            </w:r>
          </w:p>
        </w:tc>
        <w:tc>
          <w:tcPr>
            <w:tcW w:w="3367" w:type="dxa"/>
          </w:tcPr>
          <w:p w14:paraId="371A18EF" w14:textId="77777777" w:rsidR="00BB3580" w:rsidRPr="009C6C8F" w:rsidRDefault="00BB3580" w:rsidP="00834DAF">
            <w:pPr>
              <w:pStyle w:val="ListParagraph"/>
              <w:ind w:left="0"/>
              <w:rPr>
                <w:rFonts w:ascii="Verdana" w:hAnsi="Verdana" w:cs="Arial"/>
                <w:bCs/>
              </w:rPr>
            </w:pPr>
            <w:r w:rsidRPr="009C6C8F">
              <w:rPr>
                <w:rFonts w:ascii="Verdana" w:hAnsi="Verdana" w:cs="Arial"/>
                <w:bCs/>
              </w:rPr>
              <w:t>40%</w:t>
            </w:r>
          </w:p>
        </w:tc>
      </w:tr>
    </w:tbl>
    <w:p w14:paraId="20E96C1A"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Knowledge, Skills and Abilities (KSAs)</w:t>
      </w:r>
    </w:p>
    <w:p w14:paraId="35E4D91E" w14:textId="77777777" w:rsidR="00BB3580" w:rsidRPr="009C6C8F" w:rsidRDefault="00BB3580" w:rsidP="00BB3580">
      <w:pPr>
        <w:ind w:left="720" w:right="504"/>
        <w:rPr>
          <w:rFonts w:ascii="Verdana" w:hAnsi="Verdana"/>
        </w:rPr>
      </w:pPr>
      <w:r w:rsidRPr="009C6C8F">
        <w:rPr>
          <w:rFonts w:ascii="Verdana" w:hAnsi="Verdana"/>
        </w:rPr>
        <w:t>Indicate the knowledge, skills, and/or abilities required to perform the Essential Functions in Section C.</w:t>
      </w:r>
    </w:p>
    <w:p w14:paraId="276A2C2A" w14:textId="77777777" w:rsidR="00BB3580" w:rsidRPr="009C6C8F" w:rsidRDefault="00BB3580" w:rsidP="00BB3580">
      <w:pPr>
        <w:pStyle w:val="ListBullet"/>
        <w:tabs>
          <w:tab w:val="num" w:pos="720"/>
        </w:tabs>
        <w:ind w:left="720" w:right="504" w:hanging="360"/>
        <w:rPr>
          <w:rFonts w:ascii="Verdana" w:hAnsi="Verdana"/>
        </w:rPr>
      </w:pPr>
      <w:r w:rsidRPr="009C6C8F">
        <w:rPr>
          <w:rFonts w:ascii="Verdana" w:hAnsi="Verdana"/>
        </w:rPr>
        <w:t>Knowledge: A body of information applied directly to the performance of a function gained from instruction or learned through experience.</w:t>
      </w:r>
    </w:p>
    <w:p w14:paraId="2F2D200D" w14:textId="77777777" w:rsidR="00BB3580" w:rsidRPr="009C6C8F" w:rsidRDefault="00BB3580" w:rsidP="00BB3580">
      <w:pPr>
        <w:pStyle w:val="ListBullet"/>
        <w:tabs>
          <w:tab w:val="num" w:pos="720"/>
        </w:tabs>
        <w:ind w:left="720" w:right="504" w:hanging="360"/>
        <w:rPr>
          <w:rFonts w:ascii="Verdana" w:hAnsi="Verdana"/>
        </w:rPr>
      </w:pPr>
      <w:r w:rsidRPr="009C6C8F">
        <w:rPr>
          <w:rFonts w:ascii="Verdana" w:hAnsi="Verdana"/>
        </w:rPr>
        <w:t>Skill</w:t>
      </w:r>
      <w:proofErr w:type="gramStart"/>
      <w:r w:rsidRPr="009C6C8F">
        <w:rPr>
          <w:rFonts w:ascii="Verdana" w:hAnsi="Verdana"/>
        </w:rPr>
        <w:t>: A technical</w:t>
      </w:r>
      <w:proofErr w:type="gramEnd"/>
      <w:r w:rsidRPr="009C6C8F">
        <w:rPr>
          <w:rFonts w:ascii="Verdana" w:hAnsi="Verdana"/>
        </w:rPr>
        <w:t xml:space="preserve"> expertise or proficiency.</w:t>
      </w:r>
    </w:p>
    <w:p w14:paraId="71334F90" w14:textId="77777777" w:rsidR="00BB3580" w:rsidRPr="009C6C8F" w:rsidRDefault="00BB3580" w:rsidP="00BB3580">
      <w:pPr>
        <w:pStyle w:val="ListBullet"/>
        <w:tabs>
          <w:tab w:val="num" w:pos="720"/>
        </w:tabs>
        <w:ind w:left="720" w:right="504" w:hanging="360"/>
        <w:rPr>
          <w:rFonts w:ascii="Verdana" w:hAnsi="Verdana"/>
        </w:rPr>
      </w:pPr>
      <w:r w:rsidRPr="009C6C8F">
        <w:rPr>
          <w:rFonts w:ascii="Verdana" w:hAnsi="Verdana"/>
        </w:rPr>
        <w:t>Ability: A mental or physical aptitude, capability, or competence.</w:t>
      </w:r>
    </w:p>
    <w:p w14:paraId="58803408" w14:textId="1379F5B3" w:rsidR="00BB3580" w:rsidRPr="009C6C8F" w:rsidRDefault="00591CB5" w:rsidP="00BB3580">
      <w:pPr>
        <w:pStyle w:val="ListParagraph"/>
        <w:ind w:right="504"/>
        <w:rPr>
          <w:rFonts w:ascii="Verdana" w:hAnsi="Verdana" w:cs="Arial"/>
          <w:bCs/>
        </w:rPr>
      </w:pPr>
      <w:r w:rsidRPr="00591CB5">
        <w:rPr>
          <w:rFonts w:ascii="Verdana" w:hAnsi="Verdana" w:cs="Arial"/>
          <w:bCs/>
        </w:rPr>
        <w:t>People &amp; Culture</w:t>
      </w:r>
      <w:r w:rsidR="00BB3580" w:rsidRPr="009C6C8F">
        <w:rPr>
          <w:rFonts w:ascii="Verdana" w:hAnsi="Verdana" w:cs="Arial"/>
          <w:bCs/>
        </w:rPr>
        <w:t xml:space="preserve"> will include all standard KSAs based on CSU Classification Standards and SJSU practice.</w:t>
      </w:r>
    </w:p>
    <w:p w14:paraId="49590653" w14:textId="77777777" w:rsidR="00BB3580" w:rsidRPr="009C6C8F" w:rsidRDefault="00BB3580" w:rsidP="00BB3580">
      <w:pPr>
        <w:pStyle w:val="ListParagraph"/>
        <w:ind w:left="0"/>
        <w:rPr>
          <w:rFonts w:ascii="Verdana" w:hAnsi="Verdana" w:cs="Arial"/>
          <w:bCs/>
        </w:rPr>
      </w:pPr>
    </w:p>
    <w:p w14:paraId="77547BCF" w14:textId="77777777" w:rsidR="00BB3580" w:rsidRPr="009C6C8F" w:rsidRDefault="00BB3580" w:rsidP="00BB3580">
      <w:pPr>
        <w:pStyle w:val="ListParagraph"/>
        <w:ind w:left="360"/>
        <w:rPr>
          <w:rFonts w:ascii="Verdana" w:hAnsi="Verdana" w:cs="Arial"/>
          <w:bCs/>
          <w:i/>
        </w:rPr>
      </w:pPr>
      <w:r w:rsidRPr="009C6C8F">
        <w:rPr>
          <w:rFonts w:ascii="Verdana" w:hAnsi="Verdana" w:cs="Arial"/>
          <w:bCs/>
          <w:i/>
        </w:rPr>
        <w:t>Example:</w:t>
      </w:r>
    </w:p>
    <w:tbl>
      <w:tblPr>
        <w:tblStyle w:val="TableGrid"/>
        <w:tblW w:w="14146" w:type="dxa"/>
        <w:tblInd w:w="355" w:type="dxa"/>
        <w:tblLook w:val="04A0" w:firstRow="1" w:lastRow="0" w:firstColumn="1" w:lastColumn="0" w:noHBand="0" w:noVBand="1"/>
        <w:tblCaption w:val="Knowledge, Skills and Abilities needed to perform the Essential Functions in Section C"/>
        <w:tblDescription w:val="Knowledge, Skills and Abilities needed to perform the Essential Functions in Section C"/>
      </w:tblPr>
      <w:tblGrid>
        <w:gridCol w:w="14146"/>
      </w:tblGrid>
      <w:tr w:rsidR="00BB3580" w:rsidRPr="009C6C8F" w14:paraId="584661CD" w14:textId="77777777" w:rsidTr="00834DAF">
        <w:trPr>
          <w:trHeight w:val="441"/>
          <w:tblHeader/>
        </w:trPr>
        <w:tc>
          <w:tcPr>
            <w:tcW w:w="14146" w:type="dxa"/>
          </w:tcPr>
          <w:p w14:paraId="7F1EB659" w14:textId="77777777" w:rsidR="00BB3580" w:rsidRPr="009C6C8F" w:rsidRDefault="00BB3580" w:rsidP="00834DAF">
            <w:pPr>
              <w:pStyle w:val="ListParagraph"/>
              <w:ind w:left="0"/>
              <w:rPr>
                <w:rFonts w:ascii="Verdana" w:hAnsi="Verdana" w:cs="Arial"/>
                <w:bCs/>
                <w:i/>
              </w:rPr>
            </w:pPr>
            <w:r w:rsidRPr="009C6C8F">
              <w:rPr>
                <w:rFonts w:ascii="Verdana" w:hAnsi="Verdana"/>
              </w:rPr>
              <w:t>Knowledge, Skills and Abilities needed to perform the Essential Functions in Section C</w:t>
            </w:r>
          </w:p>
        </w:tc>
      </w:tr>
      <w:tr w:rsidR="00BB3580" w:rsidRPr="009C6C8F" w14:paraId="56B355EA" w14:textId="77777777" w:rsidTr="00834DAF">
        <w:trPr>
          <w:trHeight w:val="1633"/>
        </w:trPr>
        <w:tc>
          <w:tcPr>
            <w:tcW w:w="14146" w:type="dxa"/>
          </w:tcPr>
          <w:p w14:paraId="1F22DDDA"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Strong knowledge of form and document development</w:t>
            </w:r>
          </w:p>
          <w:p w14:paraId="17A5A8A6"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 xml:space="preserve">Strong knowledge of Microsoft Word, Adobe Acrobat and </w:t>
            </w:r>
            <w:proofErr w:type="spellStart"/>
            <w:r w:rsidRPr="009C6C8F">
              <w:rPr>
                <w:rFonts w:ascii="Verdana" w:hAnsi="Verdana"/>
              </w:rPr>
              <w:t>DocuSign</w:t>
            </w:r>
            <w:proofErr w:type="spellEnd"/>
          </w:p>
          <w:p w14:paraId="4943A17A"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Strong oral and written communication skills</w:t>
            </w:r>
          </w:p>
          <w:p w14:paraId="42968F80"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Ability to apply Section 508 accessibility standards to forms and documents</w:t>
            </w:r>
          </w:p>
          <w:p w14:paraId="250BF499"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 xml:space="preserve">Ability to maintain confidentiality and appropriately handle sensitive communications </w:t>
            </w:r>
          </w:p>
        </w:tc>
      </w:tr>
    </w:tbl>
    <w:p w14:paraId="38F3E506" w14:textId="77777777" w:rsidR="00BB3580" w:rsidRDefault="00BB3580" w:rsidP="00BB3580">
      <w:pPr>
        <w:pStyle w:val="ListParagraph"/>
        <w:ind w:left="0"/>
        <w:rPr>
          <w:rFonts w:ascii="Verdana" w:hAnsi="Verdana" w:cs="Arial"/>
          <w:bCs/>
          <w:i/>
        </w:rPr>
      </w:pPr>
    </w:p>
    <w:p w14:paraId="7FA5EA0C" w14:textId="77777777" w:rsidR="00BB3580" w:rsidRPr="009C6C8F" w:rsidRDefault="00BB3580" w:rsidP="00BB3580">
      <w:pPr>
        <w:pStyle w:val="ListParagraph"/>
        <w:ind w:left="0"/>
        <w:rPr>
          <w:rFonts w:ascii="Verdana" w:hAnsi="Verdana" w:cs="Arial"/>
          <w:bCs/>
          <w:i/>
        </w:rPr>
      </w:pPr>
    </w:p>
    <w:p w14:paraId="6E36030A" w14:textId="77094CAB" w:rsidR="00BB3580" w:rsidRPr="00C177A5" w:rsidRDefault="00BB3580" w:rsidP="00C177A5">
      <w:pPr>
        <w:pStyle w:val="Heading2"/>
        <w:numPr>
          <w:ilvl w:val="0"/>
          <w:numId w:val="17"/>
        </w:numPr>
        <w:spacing w:before="120"/>
        <w:ind w:left="720" w:right="504"/>
        <w:rPr>
          <w:rFonts w:ascii="Verdana" w:hAnsi="Verdana"/>
        </w:rPr>
      </w:pPr>
      <w:r>
        <w:rPr>
          <w:rFonts w:ascii="Verdana" w:hAnsi="Verdana"/>
        </w:rPr>
        <w:t>Cash Handling</w:t>
      </w:r>
      <w:r w:rsidR="00C177A5">
        <w:rPr>
          <w:rFonts w:ascii="Verdana" w:hAnsi="Verdana"/>
        </w:rPr>
        <w:br/>
      </w:r>
      <w:r w:rsidRPr="00C177A5">
        <w:rPr>
          <w:rFonts w:ascii="Verdana" w:hAnsi="Verdana"/>
          <w:b w:val="0"/>
          <w:bCs/>
        </w:rPr>
        <w:t>Does this position handle cash in any amount? If yes, please choose “Yes” and your Recruiter will follow up on this question.</w:t>
      </w:r>
    </w:p>
    <w:p w14:paraId="291F95B7" w14:textId="77777777" w:rsidR="00BB3580" w:rsidRPr="00EB254B" w:rsidRDefault="00BB3580" w:rsidP="00BB3580">
      <w:pPr>
        <w:ind w:firstLine="720"/>
      </w:pPr>
    </w:p>
    <w:p w14:paraId="3387C48A" w14:textId="09B54F67" w:rsidR="00BB3580" w:rsidRPr="00C177A5" w:rsidRDefault="00BB3580" w:rsidP="00C177A5">
      <w:pPr>
        <w:pStyle w:val="Heading2"/>
        <w:numPr>
          <w:ilvl w:val="0"/>
          <w:numId w:val="17"/>
        </w:numPr>
        <w:spacing w:before="120" w:after="120"/>
        <w:ind w:left="720" w:right="504"/>
        <w:rPr>
          <w:rFonts w:ascii="Verdana" w:hAnsi="Verdana"/>
          <w:b w:val="0"/>
          <w:bCs/>
        </w:rPr>
      </w:pPr>
      <w:r w:rsidRPr="009C6C8F">
        <w:rPr>
          <w:rFonts w:ascii="Verdana" w:hAnsi="Verdana"/>
        </w:rPr>
        <w:lastRenderedPageBreak/>
        <w:t xml:space="preserve">Non-Student Positions Managed/Led </w:t>
      </w:r>
      <w:proofErr w:type="gramStart"/>
      <w:r w:rsidRPr="009C6C8F">
        <w:rPr>
          <w:rFonts w:ascii="Verdana" w:hAnsi="Verdana"/>
        </w:rPr>
        <w:t>By</w:t>
      </w:r>
      <w:proofErr w:type="gramEnd"/>
      <w:r w:rsidRPr="009C6C8F">
        <w:rPr>
          <w:rFonts w:ascii="Verdana" w:hAnsi="Verdana"/>
        </w:rPr>
        <w:t xml:space="preserve"> Incumbent</w:t>
      </w:r>
      <w:r w:rsidR="00C177A5">
        <w:rPr>
          <w:rFonts w:ascii="Verdana" w:hAnsi="Verdana"/>
        </w:rPr>
        <w:br/>
      </w:r>
      <w:r w:rsidRPr="00C177A5">
        <w:rPr>
          <w:rFonts w:ascii="Verdana" w:hAnsi="Verdana"/>
          <w:b w:val="0"/>
          <w:bCs/>
        </w:rPr>
        <w:t xml:space="preserve">Enter the 8-digit Position Number, Classification and Working Title of the positions that will be managed/led. Do not list student, casual worker or special consultant positions. </w:t>
      </w:r>
    </w:p>
    <w:p w14:paraId="7A8BAABC"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Physical Demands and Work Environment</w:t>
      </w:r>
    </w:p>
    <w:p w14:paraId="5B21EEDF" w14:textId="77777777" w:rsidR="00BB3580" w:rsidRPr="009C6C8F" w:rsidRDefault="00BB3580" w:rsidP="00C177A5">
      <w:pPr>
        <w:spacing w:before="120"/>
        <w:ind w:left="720" w:right="504"/>
        <w:rPr>
          <w:rFonts w:ascii="Verdana" w:hAnsi="Verdana"/>
          <w:highlight w:val="lightGray"/>
        </w:rPr>
      </w:pPr>
      <w:r w:rsidRPr="009C6C8F">
        <w:rPr>
          <w:rFonts w:ascii="Verdana" w:hAnsi="Verdana"/>
        </w:rPr>
        <w:t xml:space="preserve">Describe the physical demands required </w:t>
      </w:r>
      <w:proofErr w:type="gramStart"/>
      <w:r w:rsidRPr="009C6C8F">
        <w:rPr>
          <w:rFonts w:ascii="Verdana" w:hAnsi="Verdana"/>
        </w:rPr>
        <w:t>of</w:t>
      </w:r>
      <w:proofErr w:type="gramEnd"/>
      <w:r w:rsidRPr="009C6C8F">
        <w:rPr>
          <w:rFonts w:ascii="Verdana" w:hAnsi="Verdana"/>
        </w:rPr>
        <w:t xml:space="preserve"> this position (e.g. lifting, sitting, standing) and the work environment (e.g. typical office environment, moderate noise level). If this position will </w:t>
      </w:r>
      <w:proofErr w:type="gramStart"/>
      <w:r w:rsidRPr="009C6C8F">
        <w:rPr>
          <w:rFonts w:ascii="Verdana" w:hAnsi="Verdana"/>
        </w:rPr>
        <w:t>work</w:t>
      </w:r>
      <w:proofErr w:type="gramEnd"/>
      <w:r w:rsidRPr="009C6C8F">
        <w:rPr>
          <w:rFonts w:ascii="Verdana" w:hAnsi="Verdana"/>
        </w:rPr>
        <w:t xml:space="preserve"> an alternate schedule (not M-F, nights, weekends) please include details.</w:t>
      </w:r>
    </w:p>
    <w:p w14:paraId="3FD5D587"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Qualifications</w:t>
      </w:r>
    </w:p>
    <w:p w14:paraId="096D60D5" w14:textId="0A835C7D" w:rsidR="00BB3580" w:rsidRPr="009C6C8F" w:rsidRDefault="00BB3580" w:rsidP="00C177A5">
      <w:pPr>
        <w:spacing w:before="120"/>
        <w:ind w:left="720" w:right="504"/>
        <w:rPr>
          <w:rFonts w:ascii="Verdana" w:hAnsi="Verdana"/>
        </w:rPr>
      </w:pPr>
      <w:r w:rsidRPr="009C6C8F">
        <w:rPr>
          <w:rFonts w:ascii="Verdana" w:hAnsi="Verdana"/>
        </w:rPr>
        <w:t xml:space="preserve">The Minimum Qualifications for Education and Experience will be set by </w:t>
      </w:r>
      <w:r w:rsidR="00591CB5" w:rsidRPr="00591CB5">
        <w:rPr>
          <w:rFonts w:ascii="Verdana" w:hAnsi="Verdana"/>
        </w:rPr>
        <w:t>People &amp; Culture</w:t>
      </w:r>
      <w:r w:rsidRPr="009C6C8F">
        <w:rPr>
          <w:rFonts w:ascii="Verdana" w:hAnsi="Verdana"/>
        </w:rPr>
        <w:t xml:space="preserve"> for non-MPP positions based on CSU Classification Standards. For MPP positions, enter the minimum Education and Experience for review by </w:t>
      </w:r>
      <w:r w:rsidR="00591CB5" w:rsidRPr="00591CB5">
        <w:rPr>
          <w:rFonts w:ascii="Verdana" w:hAnsi="Verdana"/>
        </w:rPr>
        <w:t>People &amp; Culture</w:t>
      </w:r>
      <w:r w:rsidRPr="009C6C8F">
        <w:rPr>
          <w:rFonts w:ascii="Verdana" w:hAnsi="Verdana"/>
        </w:rPr>
        <w:t>. Preferred Qualifications should be entered for all positions and will be used for recruitment purposes only.</w:t>
      </w:r>
    </w:p>
    <w:p w14:paraId="4428751D"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Signatures</w:t>
      </w:r>
    </w:p>
    <w:p w14:paraId="5F21BA0B" w14:textId="3099E2BA" w:rsidR="00BB3580" w:rsidRPr="009C6C8F" w:rsidRDefault="00BB3580" w:rsidP="00C177A5">
      <w:pPr>
        <w:spacing w:before="120"/>
        <w:ind w:left="720" w:right="504"/>
        <w:rPr>
          <w:rFonts w:ascii="Verdana" w:hAnsi="Verdana"/>
          <w:b/>
        </w:rPr>
      </w:pPr>
      <w:r w:rsidRPr="009C6C8F">
        <w:rPr>
          <w:rFonts w:ascii="Verdana" w:hAnsi="Verdana"/>
        </w:rPr>
        <w:t xml:space="preserve">A completed Position Description includes signatures from the Employee, the Appropriate Administrator and </w:t>
      </w:r>
      <w:r w:rsidR="00591CB5" w:rsidRPr="00591CB5">
        <w:rPr>
          <w:rFonts w:ascii="Verdana" w:hAnsi="Verdana"/>
        </w:rPr>
        <w:t>People &amp; Culture</w:t>
      </w:r>
      <w:r w:rsidRPr="009C6C8F">
        <w:rPr>
          <w:rFonts w:ascii="Verdana" w:hAnsi="Verdana"/>
        </w:rPr>
        <w:t xml:space="preserve">. When submitting a position description for review, enter the names only. Once the position description is finalized, </w:t>
      </w:r>
      <w:r w:rsidR="00591CB5" w:rsidRPr="00591CB5">
        <w:rPr>
          <w:rFonts w:ascii="Verdana" w:hAnsi="Verdana"/>
        </w:rPr>
        <w:t>People &amp; Culture</w:t>
      </w:r>
      <w:r w:rsidRPr="009C6C8F">
        <w:rPr>
          <w:rFonts w:ascii="Verdana" w:hAnsi="Verdana"/>
        </w:rPr>
        <w:t xml:space="preserve"> will obtain the appropriate signatures via </w:t>
      </w:r>
      <w:proofErr w:type="spellStart"/>
      <w:r w:rsidRPr="009C6C8F">
        <w:rPr>
          <w:rFonts w:ascii="Verdana" w:hAnsi="Verdana"/>
        </w:rPr>
        <w:t>DocuSign</w:t>
      </w:r>
      <w:proofErr w:type="spellEnd"/>
      <w:r w:rsidRPr="009C6C8F">
        <w:rPr>
          <w:rFonts w:ascii="Verdana" w:hAnsi="Verdana"/>
        </w:rPr>
        <w:t>.</w:t>
      </w:r>
      <w:r w:rsidRPr="009C6C8F">
        <w:rPr>
          <w:rFonts w:ascii="Verdana" w:hAnsi="Verdana"/>
          <w:b/>
        </w:rPr>
        <w:t xml:space="preserve"> </w:t>
      </w:r>
    </w:p>
    <w:p w14:paraId="2BEB100A" w14:textId="77777777" w:rsidR="00BB3580" w:rsidRPr="009C6C8F" w:rsidRDefault="00BB3580" w:rsidP="00BB3580">
      <w:pPr>
        <w:rPr>
          <w:rFonts w:ascii="Verdana" w:hAnsi="Verdana"/>
          <w:b/>
        </w:rPr>
      </w:pPr>
      <w:r w:rsidRPr="009C6C8F">
        <w:rPr>
          <w:rFonts w:ascii="Verdana" w:hAnsi="Verdana"/>
          <w:b/>
        </w:rPr>
        <w:br w:type="page"/>
      </w:r>
    </w:p>
    <w:tbl>
      <w:tblPr>
        <w:tblStyle w:val="TableGrid"/>
        <w:tblW w:w="14179" w:type="dxa"/>
        <w:tblInd w:w="355" w:type="dxa"/>
        <w:tblLook w:val="04A0" w:firstRow="1" w:lastRow="0" w:firstColumn="1" w:lastColumn="0" w:noHBand="0" w:noVBand="1"/>
        <w:tblCaption w:val="Position Description Table"/>
        <w:tblDescription w:val="Position Description Table"/>
      </w:tblPr>
      <w:tblGrid>
        <w:gridCol w:w="5096"/>
        <w:gridCol w:w="9083"/>
      </w:tblGrid>
      <w:tr w:rsidR="00BB3580" w:rsidRPr="009C6C8F" w14:paraId="43EE3FFD" w14:textId="77777777" w:rsidTr="00F2731B">
        <w:trPr>
          <w:trHeight w:val="432"/>
          <w:tblHeader/>
        </w:trPr>
        <w:tc>
          <w:tcPr>
            <w:tcW w:w="5096" w:type="dxa"/>
            <w:vAlign w:val="center"/>
          </w:tcPr>
          <w:p w14:paraId="73D31384" w14:textId="77777777" w:rsidR="00BB3580" w:rsidRPr="009C6C8F" w:rsidRDefault="00BB3580" w:rsidP="00F2731B">
            <w:pPr>
              <w:rPr>
                <w:rFonts w:ascii="Verdana" w:hAnsi="Verdana"/>
                <w:b/>
              </w:rPr>
            </w:pPr>
            <w:r w:rsidRPr="009C6C8F">
              <w:rPr>
                <w:rFonts w:ascii="Verdana" w:hAnsi="Verdana"/>
                <w:b/>
              </w:rPr>
              <w:lastRenderedPageBreak/>
              <w:t>Position Number:</w:t>
            </w:r>
          </w:p>
        </w:tc>
        <w:tc>
          <w:tcPr>
            <w:tcW w:w="9083" w:type="dxa"/>
            <w:vAlign w:val="center"/>
          </w:tcPr>
          <w:p w14:paraId="03A09E86"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39CDF2A4" w14:textId="77777777" w:rsidTr="00F2731B">
        <w:trPr>
          <w:trHeight w:val="432"/>
        </w:trPr>
        <w:tc>
          <w:tcPr>
            <w:tcW w:w="5096" w:type="dxa"/>
            <w:vAlign w:val="center"/>
          </w:tcPr>
          <w:p w14:paraId="2619A76D" w14:textId="77777777" w:rsidR="00BB3580" w:rsidRPr="009C6C8F" w:rsidRDefault="00BB3580" w:rsidP="00F2731B">
            <w:pPr>
              <w:rPr>
                <w:rFonts w:ascii="Verdana" w:hAnsi="Verdana"/>
                <w:b/>
              </w:rPr>
            </w:pPr>
            <w:r w:rsidRPr="009C6C8F">
              <w:rPr>
                <w:rFonts w:ascii="Verdana" w:hAnsi="Verdana"/>
                <w:b/>
              </w:rPr>
              <w:t>Working Title:</w:t>
            </w:r>
          </w:p>
        </w:tc>
        <w:tc>
          <w:tcPr>
            <w:tcW w:w="9083" w:type="dxa"/>
            <w:vAlign w:val="center"/>
          </w:tcPr>
          <w:p w14:paraId="4138C442"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1BA8AEEA" w14:textId="77777777" w:rsidTr="00F2731B">
        <w:trPr>
          <w:trHeight w:val="432"/>
        </w:trPr>
        <w:tc>
          <w:tcPr>
            <w:tcW w:w="5096" w:type="dxa"/>
            <w:vAlign w:val="center"/>
          </w:tcPr>
          <w:p w14:paraId="2CE24F2D" w14:textId="77777777" w:rsidR="00BB3580" w:rsidRPr="009C6C8F" w:rsidRDefault="00BB3580" w:rsidP="00F2731B">
            <w:pPr>
              <w:rPr>
                <w:rFonts w:ascii="Verdana" w:hAnsi="Verdana"/>
                <w:b/>
              </w:rPr>
            </w:pPr>
            <w:r w:rsidRPr="009C6C8F">
              <w:rPr>
                <w:rFonts w:ascii="Verdana" w:hAnsi="Verdana"/>
                <w:b/>
              </w:rPr>
              <w:t>Classification Title:</w:t>
            </w:r>
          </w:p>
        </w:tc>
        <w:tc>
          <w:tcPr>
            <w:tcW w:w="9083" w:type="dxa"/>
            <w:vAlign w:val="center"/>
          </w:tcPr>
          <w:p w14:paraId="010443C6"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1E9BF381" w14:textId="77777777" w:rsidTr="00F2731B">
        <w:trPr>
          <w:trHeight w:val="432"/>
        </w:trPr>
        <w:tc>
          <w:tcPr>
            <w:tcW w:w="5096" w:type="dxa"/>
            <w:vAlign w:val="center"/>
          </w:tcPr>
          <w:p w14:paraId="314B1263" w14:textId="77777777" w:rsidR="00BB3580" w:rsidRPr="009C6C8F" w:rsidRDefault="00BB3580" w:rsidP="00F2731B">
            <w:pPr>
              <w:rPr>
                <w:rFonts w:ascii="Verdana" w:hAnsi="Verdana"/>
                <w:b/>
              </w:rPr>
            </w:pPr>
            <w:r w:rsidRPr="009C6C8F">
              <w:rPr>
                <w:rFonts w:ascii="Verdana" w:hAnsi="Verdana"/>
                <w:b/>
              </w:rPr>
              <w:t>Job Code/Grade:</w:t>
            </w:r>
          </w:p>
        </w:tc>
        <w:tc>
          <w:tcPr>
            <w:tcW w:w="9083" w:type="dxa"/>
            <w:vAlign w:val="center"/>
          </w:tcPr>
          <w:p w14:paraId="280D3AF8"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7CDF6C0E" w14:textId="77777777" w:rsidTr="00F2731B">
        <w:trPr>
          <w:trHeight w:val="432"/>
        </w:trPr>
        <w:tc>
          <w:tcPr>
            <w:tcW w:w="5096" w:type="dxa"/>
            <w:vAlign w:val="center"/>
          </w:tcPr>
          <w:p w14:paraId="5FD96EEB" w14:textId="77777777" w:rsidR="00BB3580" w:rsidRPr="009C6C8F" w:rsidRDefault="00BB3580" w:rsidP="00F2731B">
            <w:pPr>
              <w:rPr>
                <w:rFonts w:ascii="Verdana" w:hAnsi="Verdana"/>
                <w:b/>
              </w:rPr>
            </w:pPr>
            <w:r w:rsidRPr="009C6C8F">
              <w:rPr>
                <w:rFonts w:ascii="Verdana" w:hAnsi="Verdana"/>
                <w:b/>
              </w:rPr>
              <w:t>Department ID/Name:</w:t>
            </w:r>
          </w:p>
        </w:tc>
        <w:tc>
          <w:tcPr>
            <w:tcW w:w="9083" w:type="dxa"/>
            <w:vAlign w:val="center"/>
          </w:tcPr>
          <w:p w14:paraId="338127C4"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6AC2D62" w14:textId="77777777" w:rsidTr="00F2731B">
        <w:trPr>
          <w:trHeight w:val="432"/>
        </w:trPr>
        <w:tc>
          <w:tcPr>
            <w:tcW w:w="5096" w:type="dxa"/>
            <w:vAlign w:val="center"/>
          </w:tcPr>
          <w:p w14:paraId="22415DD5" w14:textId="77777777" w:rsidR="00BB3580" w:rsidRPr="009C6C8F" w:rsidRDefault="00BB3580" w:rsidP="00F2731B">
            <w:pPr>
              <w:rPr>
                <w:rFonts w:ascii="Verdana" w:hAnsi="Verdana"/>
                <w:b/>
              </w:rPr>
            </w:pPr>
            <w:r w:rsidRPr="009C6C8F">
              <w:rPr>
                <w:rFonts w:ascii="Verdana" w:hAnsi="Verdana"/>
                <w:b/>
              </w:rPr>
              <w:t>Appropriate Administrator Title/Position Number:</w:t>
            </w:r>
          </w:p>
        </w:tc>
        <w:tc>
          <w:tcPr>
            <w:tcW w:w="9083" w:type="dxa"/>
            <w:vAlign w:val="center"/>
          </w:tcPr>
          <w:p w14:paraId="40B97AE3"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14F0E538" w14:textId="77777777" w:rsidTr="00F2731B">
        <w:trPr>
          <w:trHeight w:val="432"/>
        </w:trPr>
        <w:tc>
          <w:tcPr>
            <w:tcW w:w="5096" w:type="dxa"/>
            <w:vAlign w:val="center"/>
          </w:tcPr>
          <w:p w14:paraId="3655D70D" w14:textId="77777777" w:rsidR="00BB3580" w:rsidRPr="009C6C8F" w:rsidRDefault="00BB3580" w:rsidP="00F2731B">
            <w:pPr>
              <w:rPr>
                <w:rFonts w:ascii="Verdana" w:hAnsi="Verdana"/>
                <w:b/>
              </w:rPr>
            </w:pPr>
            <w:r w:rsidRPr="009C6C8F">
              <w:rPr>
                <w:rFonts w:ascii="Verdana" w:hAnsi="Verdana"/>
                <w:b/>
              </w:rPr>
              <w:t>Work Lead or Department Chair Title/Position Number:</w:t>
            </w:r>
          </w:p>
        </w:tc>
        <w:tc>
          <w:tcPr>
            <w:tcW w:w="9083" w:type="dxa"/>
            <w:vAlign w:val="center"/>
          </w:tcPr>
          <w:p w14:paraId="1627EE62"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5A3FD9EA" w14:textId="77777777" w:rsidTr="00F2731B">
        <w:trPr>
          <w:trHeight w:val="432"/>
        </w:trPr>
        <w:tc>
          <w:tcPr>
            <w:tcW w:w="5096" w:type="dxa"/>
            <w:vAlign w:val="center"/>
          </w:tcPr>
          <w:p w14:paraId="789650FC" w14:textId="77777777" w:rsidR="00BB3580" w:rsidRPr="009C6C8F" w:rsidRDefault="00BB3580" w:rsidP="00F2731B">
            <w:pPr>
              <w:rPr>
                <w:rFonts w:ascii="Verdana" w:hAnsi="Verdana"/>
                <w:b/>
              </w:rPr>
            </w:pPr>
            <w:r w:rsidRPr="009C6C8F">
              <w:rPr>
                <w:rFonts w:ascii="Verdana" w:hAnsi="Verdana"/>
                <w:b/>
              </w:rPr>
              <w:t>Employee Name (once filled):</w:t>
            </w:r>
          </w:p>
        </w:tc>
        <w:tc>
          <w:tcPr>
            <w:tcW w:w="9083" w:type="dxa"/>
            <w:vAlign w:val="center"/>
          </w:tcPr>
          <w:p w14:paraId="39ADC3DD"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058A646D" w14:textId="77777777" w:rsidTr="00F2731B">
        <w:trPr>
          <w:trHeight w:val="432"/>
        </w:trPr>
        <w:tc>
          <w:tcPr>
            <w:tcW w:w="5096" w:type="dxa"/>
            <w:vAlign w:val="center"/>
          </w:tcPr>
          <w:p w14:paraId="5E97BDAC" w14:textId="77777777" w:rsidR="00BB3580" w:rsidRPr="009C6C8F" w:rsidRDefault="00BB3580" w:rsidP="00F2731B">
            <w:pPr>
              <w:rPr>
                <w:rFonts w:ascii="Verdana" w:hAnsi="Verdana"/>
                <w:b/>
              </w:rPr>
            </w:pPr>
            <w:r w:rsidRPr="009C6C8F">
              <w:rPr>
                <w:rFonts w:ascii="Verdana" w:hAnsi="Verdana"/>
                <w:b/>
              </w:rPr>
              <w:t>Employee 9-digit ID (once filled):</w:t>
            </w:r>
          </w:p>
        </w:tc>
        <w:tc>
          <w:tcPr>
            <w:tcW w:w="9083" w:type="dxa"/>
            <w:vAlign w:val="center"/>
          </w:tcPr>
          <w:p w14:paraId="7E545D40"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293B6CF6" w14:textId="77777777" w:rsidR="00BB3580" w:rsidRPr="009C6C8F" w:rsidRDefault="00BB3580" w:rsidP="00BB3580">
      <w:pPr>
        <w:rPr>
          <w:rFonts w:ascii="Verdana" w:hAnsi="Verdana"/>
        </w:rPr>
      </w:pPr>
    </w:p>
    <w:p w14:paraId="67CFD828" w14:textId="77777777" w:rsidR="00BB3580" w:rsidRPr="009C6C8F" w:rsidRDefault="00BB3580" w:rsidP="00BB3580">
      <w:pPr>
        <w:pStyle w:val="Heading2"/>
        <w:numPr>
          <w:ilvl w:val="0"/>
          <w:numId w:val="18"/>
        </w:numPr>
        <w:spacing w:before="0"/>
        <w:ind w:left="720"/>
        <w:rPr>
          <w:rFonts w:ascii="Verdana" w:hAnsi="Verdana"/>
        </w:rPr>
      </w:pPr>
      <w:r w:rsidRPr="009C6C8F">
        <w:rPr>
          <w:rFonts w:ascii="Verdana" w:hAnsi="Verdana"/>
        </w:rPr>
        <w:t>POSITION PURPOSE</w:t>
      </w:r>
      <w:r w:rsidRPr="009C6C8F">
        <w:rPr>
          <w:rFonts w:ascii="Verdana" w:hAnsi="Verdana"/>
          <w:i/>
          <w:iCs/>
        </w:rPr>
        <w:br/>
      </w:r>
    </w:p>
    <w:tbl>
      <w:tblPr>
        <w:tblStyle w:val="TableGrid"/>
        <w:tblW w:w="0" w:type="auto"/>
        <w:tblInd w:w="355" w:type="dxa"/>
        <w:tblLook w:val="04A0" w:firstRow="1" w:lastRow="0" w:firstColumn="1" w:lastColumn="0" w:noHBand="0" w:noVBand="1"/>
        <w:tblCaption w:val="Position Purpose"/>
        <w:tblDescription w:val="Position Purpose"/>
      </w:tblPr>
      <w:tblGrid>
        <w:gridCol w:w="14179"/>
      </w:tblGrid>
      <w:tr w:rsidR="00BB3580" w:rsidRPr="009C6C8F" w14:paraId="5AE84FF5" w14:textId="77777777" w:rsidTr="00F2731B">
        <w:trPr>
          <w:trHeight w:val="432"/>
          <w:tblHeader/>
        </w:trPr>
        <w:tc>
          <w:tcPr>
            <w:tcW w:w="14179" w:type="dxa"/>
            <w:vAlign w:val="center"/>
          </w:tcPr>
          <w:p w14:paraId="2BA4589D" w14:textId="77777777" w:rsidR="00BB3580" w:rsidRPr="009C6C8F" w:rsidRDefault="00BB3580" w:rsidP="00F2731B">
            <w:pPr>
              <w:pStyle w:val="Heading2"/>
              <w:spacing w:before="0"/>
              <w:contextualSpacing/>
              <w:rPr>
                <w:rFonts w:ascii="Verdana" w:hAnsi="Verdana"/>
              </w:rPr>
            </w:pPr>
            <w:r w:rsidRPr="009C6C8F">
              <w:rPr>
                <w:rFonts w:ascii="Verdana" w:hAnsi="Verdana"/>
                <w:b w:val="0"/>
              </w:rPr>
              <w:fldChar w:fldCharType="begin">
                <w:ffData>
                  <w:name w:val="Text7"/>
                  <w:enabled/>
                  <w:calcOnExit w:val="0"/>
                  <w:textInput/>
                </w:ffData>
              </w:fldChar>
            </w:r>
            <w:r w:rsidRPr="009C6C8F">
              <w:rPr>
                <w:rFonts w:ascii="Verdana" w:hAnsi="Verdana"/>
                <w:b w:val="0"/>
              </w:rPr>
              <w:instrText xml:space="preserve"> FORMTEXT </w:instrText>
            </w:r>
            <w:r w:rsidRPr="009C6C8F">
              <w:rPr>
                <w:rFonts w:ascii="Verdana" w:hAnsi="Verdana"/>
                <w:b w:val="0"/>
              </w:rPr>
            </w:r>
            <w:r w:rsidRPr="009C6C8F">
              <w:rPr>
                <w:rFonts w:ascii="Verdana" w:hAnsi="Verdana"/>
                <w:b w:val="0"/>
              </w:rPr>
              <w:fldChar w:fldCharType="separate"/>
            </w:r>
            <w:r w:rsidRPr="009C6C8F">
              <w:rPr>
                <w:rFonts w:ascii="Verdana" w:hAnsi="Verdana"/>
                <w:b w:val="0"/>
                <w:noProof/>
              </w:rPr>
              <w:t> </w:t>
            </w:r>
            <w:r w:rsidRPr="009C6C8F">
              <w:rPr>
                <w:rFonts w:ascii="Verdana" w:hAnsi="Verdana"/>
                <w:b w:val="0"/>
                <w:noProof/>
              </w:rPr>
              <w:t> </w:t>
            </w:r>
            <w:r w:rsidRPr="009C6C8F">
              <w:rPr>
                <w:rFonts w:ascii="Verdana" w:hAnsi="Verdana"/>
                <w:b w:val="0"/>
                <w:noProof/>
              </w:rPr>
              <w:t> </w:t>
            </w:r>
            <w:r w:rsidRPr="009C6C8F">
              <w:rPr>
                <w:rFonts w:ascii="Verdana" w:hAnsi="Verdana"/>
                <w:b w:val="0"/>
                <w:noProof/>
              </w:rPr>
              <w:t> </w:t>
            </w:r>
            <w:r w:rsidRPr="009C6C8F">
              <w:rPr>
                <w:rFonts w:ascii="Verdana" w:hAnsi="Verdana"/>
                <w:b w:val="0"/>
                <w:noProof/>
              </w:rPr>
              <w:t> </w:t>
            </w:r>
            <w:r w:rsidRPr="009C6C8F">
              <w:rPr>
                <w:rFonts w:ascii="Verdana" w:hAnsi="Verdana"/>
                <w:b w:val="0"/>
              </w:rPr>
              <w:fldChar w:fldCharType="end"/>
            </w:r>
          </w:p>
        </w:tc>
      </w:tr>
    </w:tbl>
    <w:p w14:paraId="1D504A70" w14:textId="77777777" w:rsidR="00BB3580" w:rsidRPr="009C6C8F" w:rsidRDefault="00BB3580" w:rsidP="00C177A5">
      <w:pPr>
        <w:pStyle w:val="Heading2"/>
        <w:numPr>
          <w:ilvl w:val="0"/>
          <w:numId w:val="18"/>
        </w:numPr>
        <w:spacing w:before="120" w:after="120"/>
        <w:ind w:left="720" w:right="504"/>
        <w:rPr>
          <w:rFonts w:ascii="Verdana" w:hAnsi="Verdana"/>
        </w:rPr>
      </w:pPr>
      <w:r w:rsidRPr="009C6C8F">
        <w:rPr>
          <w:rFonts w:ascii="Verdana" w:hAnsi="Verdana"/>
        </w:rPr>
        <w:t xml:space="preserve">TYPE OF SUPERVISION RECEIVED </w:t>
      </w:r>
      <w:r w:rsidRPr="009C6C8F">
        <w:rPr>
          <w:rFonts w:ascii="Verdana" w:hAnsi="Verdana"/>
          <w:i/>
          <w:iCs/>
        </w:rPr>
        <w:t>(Select one and enter the number below)</w:t>
      </w:r>
    </w:p>
    <w:p w14:paraId="2C447BC3"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Direct Supervision: Work is performed according to detaile</w:t>
      </w:r>
      <w:r>
        <w:rPr>
          <w:rFonts w:ascii="Verdana" w:hAnsi="Verdana"/>
        </w:rPr>
        <w:t>d</w:t>
      </w:r>
      <w:r w:rsidRPr="009C6C8F">
        <w:rPr>
          <w:rFonts w:ascii="Verdana" w:hAnsi="Verdana"/>
        </w:rPr>
        <w:t xml:space="preserve"> </w:t>
      </w:r>
      <w:proofErr w:type="gramStart"/>
      <w:r w:rsidRPr="009C6C8F">
        <w:rPr>
          <w:rFonts w:ascii="Verdana" w:hAnsi="Verdana"/>
        </w:rPr>
        <w:t>instructions</w:t>
      </w:r>
      <w:proofErr w:type="gramEnd"/>
      <w:r w:rsidRPr="009C6C8F">
        <w:rPr>
          <w:rFonts w:ascii="Verdana" w:hAnsi="Verdana"/>
        </w:rPr>
        <w:t xml:space="preserve"> and the supervision is available on short notice. The methods of work are well established and outlined. (Typical supervision for entry level, non-exempt positions)</w:t>
      </w:r>
    </w:p>
    <w:p w14:paraId="5A4CAFD8"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General Supervision: Objectives are set for position, but incumbent works independently referring to policies, practices and procedures. (Typical supervision for mid-level exempt or non-exempt positions)</w:t>
      </w:r>
    </w:p>
    <w:p w14:paraId="4B02E0A9"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 xml:space="preserve">Limited Supervision: Incumbent proceeds on own initiative while complying with policies, practices and procedures described by the Supervisor. Incumbent seldom refers matters to </w:t>
      </w:r>
      <w:proofErr w:type="gramStart"/>
      <w:r w:rsidRPr="009C6C8F">
        <w:rPr>
          <w:rFonts w:ascii="Verdana" w:hAnsi="Verdana"/>
        </w:rPr>
        <w:t>supervisor</w:t>
      </w:r>
      <w:proofErr w:type="gramEnd"/>
      <w:r w:rsidRPr="009C6C8F">
        <w:rPr>
          <w:rFonts w:ascii="Verdana" w:hAnsi="Verdana"/>
        </w:rPr>
        <w:t xml:space="preserve"> except for clarification of policy. (Typical supervision for professional or advanced-level exempt positions)</w:t>
      </w:r>
    </w:p>
    <w:p w14:paraId="4871A283"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 xml:space="preserve">General Direction: Incumbent has broad responsibility for planning, organizing and prioritizing work. Active control by the manager is only exercised on longer term goals and policy issues. (Typical supervision for middle managers and </w:t>
      </w:r>
      <w:proofErr w:type="gramStart"/>
      <w:r w:rsidRPr="009C6C8F">
        <w:rPr>
          <w:rFonts w:ascii="Verdana" w:hAnsi="Verdana"/>
        </w:rPr>
        <w:t>high level</w:t>
      </w:r>
      <w:proofErr w:type="gramEnd"/>
      <w:r w:rsidRPr="009C6C8F">
        <w:rPr>
          <w:rFonts w:ascii="Verdana" w:hAnsi="Verdana"/>
        </w:rPr>
        <w:t xml:space="preserve"> professionals)</w:t>
      </w:r>
    </w:p>
    <w:p w14:paraId="4A7463BD" w14:textId="77777777" w:rsidR="00BB3580" w:rsidRPr="009C6C8F" w:rsidRDefault="00BB3580" w:rsidP="00C177A5">
      <w:pPr>
        <w:pStyle w:val="ListParagraph"/>
        <w:numPr>
          <w:ilvl w:val="0"/>
          <w:numId w:val="20"/>
        </w:numPr>
        <w:spacing w:before="240" w:after="200" w:line="276" w:lineRule="auto"/>
        <w:ind w:left="720" w:right="504"/>
        <w:contextualSpacing w:val="0"/>
        <w:rPr>
          <w:rFonts w:ascii="Verdana" w:hAnsi="Verdana"/>
        </w:rPr>
      </w:pPr>
      <w:r w:rsidRPr="009C6C8F">
        <w:rPr>
          <w:rFonts w:ascii="Verdana" w:hAnsi="Verdana"/>
        </w:rPr>
        <w:t xml:space="preserve">Administrative Direction: Management decisions are comprehensive and the work function is broad. (Reserved for Administrator IV positions) </w:t>
      </w:r>
    </w:p>
    <w:tbl>
      <w:tblPr>
        <w:tblStyle w:val="TableGrid"/>
        <w:tblW w:w="14130" w:type="dxa"/>
        <w:tblInd w:w="355" w:type="dxa"/>
        <w:tblBorders>
          <w:insideH w:val="none" w:sz="0" w:space="0" w:color="auto"/>
          <w:insideV w:val="none" w:sz="0" w:space="0" w:color="auto"/>
        </w:tblBorders>
        <w:tblLook w:val="04A0" w:firstRow="1" w:lastRow="0" w:firstColumn="1" w:lastColumn="0" w:noHBand="0" w:noVBand="1"/>
        <w:tblCaption w:val="Enter Comments "/>
        <w:tblDescription w:val="Enter Comments "/>
      </w:tblPr>
      <w:tblGrid>
        <w:gridCol w:w="2003"/>
        <w:gridCol w:w="12127"/>
      </w:tblGrid>
      <w:tr w:rsidR="00BB3580" w:rsidRPr="009C6C8F" w14:paraId="34CAAD7A" w14:textId="77777777" w:rsidTr="00F2731B">
        <w:trPr>
          <w:trHeight w:val="432"/>
          <w:tblHeader/>
        </w:trPr>
        <w:tc>
          <w:tcPr>
            <w:tcW w:w="2003" w:type="dxa"/>
            <w:vAlign w:val="center"/>
          </w:tcPr>
          <w:p w14:paraId="6E2335EE" w14:textId="77777777" w:rsidR="00BB3580" w:rsidRPr="009C6C8F" w:rsidRDefault="00BB3580" w:rsidP="00F2731B">
            <w:pPr>
              <w:contextualSpacing/>
              <w:rPr>
                <w:rFonts w:ascii="Verdana" w:hAnsi="Verdana"/>
              </w:rPr>
            </w:pPr>
            <w:r w:rsidRPr="009C6C8F">
              <w:rPr>
                <w:rFonts w:ascii="Verdana" w:hAnsi="Verdana"/>
                <w:b/>
              </w:rPr>
              <w:fldChar w:fldCharType="begin">
                <w:ffData>
                  <w:name w:val="Text7"/>
                  <w:enabled/>
                  <w:calcOnExit w:val="0"/>
                  <w:textInput/>
                </w:ffData>
              </w:fldChar>
            </w:r>
            <w:r w:rsidRPr="009C6C8F">
              <w:rPr>
                <w:rFonts w:ascii="Verdana" w:hAnsi="Verdana"/>
                <w:b/>
              </w:rPr>
              <w:instrText xml:space="preserve"> FORMTEXT </w:instrText>
            </w:r>
            <w:r w:rsidRPr="009C6C8F">
              <w:rPr>
                <w:rFonts w:ascii="Verdana" w:hAnsi="Verdana"/>
                <w:b/>
              </w:rPr>
            </w:r>
            <w:r w:rsidRPr="009C6C8F">
              <w:rPr>
                <w:rFonts w:ascii="Verdana" w:hAnsi="Verdana"/>
                <w:b/>
              </w:rPr>
              <w:fldChar w:fldCharType="separate"/>
            </w:r>
            <w:r w:rsidRPr="009C6C8F">
              <w:rPr>
                <w:rFonts w:ascii="Verdana" w:hAnsi="Verdana"/>
                <w:b/>
                <w:noProof/>
              </w:rPr>
              <w:t> </w:t>
            </w:r>
            <w:r w:rsidRPr="009C6C8F">
              <w:rPr>
                <w:rFonts w:ascii="Verdana" w:hAnsi="Verdana"/>
                <w:b/>
                <w:noProof/>
              </w:rPr>
              <w:t> </w:t>
            </w:r>
            <w:r w:rsidRPr="009C6C8F">
              <w:rPr>
                <w:rFonts w:ascii="Verdana" w:hAnsi="Verdana"/>
                <w:b/>
                <w:noProof/>
              </w:rPr>
              <w:t> </w:t>
            </w:r>
            <w:r w:rsidRPr="009C6C8F">
              <w:rPr>
                <w:rFonts w:ascii="Verdana" w:hAnsi="Verdana"/>
                <w:b/>
                <w:noProof/>
              </w:rPr>
              <w:t> </w:t>
            </w:r>
            <w:r w:rsidRPr="009C6C8F">
              <w:rPr>
                <w:rFonts w:ascii="Verdana" w:hAnsi="Verdana"/>
                <w:b/>
                <w:noProof/>
              </w:rPr>
              <w:t> </w:t>
            </w:r>
            <w:r w:rsidRPr="009C6C8F">
              <w:rPr>
                <w:rFonts w:ascii="Verdana" w:hAnsi="Verdana"/>
                <w:b/>
              </w:rPr>
              <w:fldChar w:fldCharType="end"/>
            </w:r>
          </w:p>
        </w:tc>
        <w:tc>
          <w:tcPr>
            <w:tcW w:w="12127" w:type="dxa"/>
            <w:vAlign w:val="center"/>
          </w:tcPr>
          <w:p w14:paraId="57D8D75B" w14:textId="77777777" w:rsidR="00BB3580" w:rsidRPr="009C6C8F" w:rsidRDefault="00BB3580" w:rsidP="00F2731B">
            <w:pPr>
              <w:contextualSpacing/>
              <w:rPr>
                <w:rFonts w:ascii="Verdana" w:hAnsi="Verdana"/>
              </w:rPr>
            </w:pPr>
          </w:p>
        </w:tc>
      </w:tr>
    </w:tbl>
    <w:p w14:paraId="5E6DFEFB"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lastRenderedPageBreak/>
        <w:t>ESSENTIAL FUNCTIONS</w:t>
      </w:r>
    </w:p>
    <w:tbl>
      <w:tblPr>
        <w:tblStyle w:val="TableGrid"/>
        <w:tblW w:w="14130" w:type="dxa"/>
        <w:tblInd w:w="355" w:type="dxa"/>
        <w:tblLook w:val="04A0" w:firstRow="1" w:lastRow="0" w:firstColumn="1" w:lastColumn="0" w:noHBand="0" w:noVBand="1"/>
        <w:tblCaption w:val="Essential Functions"/>
        <w:tblDescription w:val="Essential Functions"/>
      </w:tblPr>
      <w:tblGrid>
        <w:gridCol w:w="11561"/>
        <w:gridCol w:w="2569"/>
      </w:tblGrid>
      <w:tr w:rsidR="00BB3580" w:rsidRPr="009C6C8F" w14:paraId="318A25BE" w14:textId="77777777" w:rsidTr="00F2731B">
        <w:trPr>
          <w:trHeight w:val="432"/>
          <w:tblHeader/>
        </w:trPr>
        <w:tc>
          <w:tcPr>
            <w:tcW w:w="11561" w:type="dxa"/>
            <w:vAlign w:val="center"/>
          </w:tcPr>
          <w:p w14:paraId="3CDBBEF9" w14:textId="77777777" w:rsidR="00BB3580" w:rsidRPr="009C6C8F" w:rsidRDefault="00BB3580" w:rsidP="00F2731B">
            <w:pPr>
              <w:rPr>
                <w:rFonts w:ascii="Verdana" w:hAnsi="Verdana"/>
                <w:b/>
              </w:rPr>
            </w:pPr>
            <w:r w:rsidRPr="009C6C8F">
              <w:rPr>
                <w:rFonts w:ascii="Verdana" w:hAnsi="Verdana"/>
                <w:b/>
              </w:rPr>
              <w:t>Essential Functions and Associated Tasks</w:t>
            </w:r>
          </w:p>
        </w:tc>
        <w:tc>
          <w:tcPr>
            <w:tcW w:w="2569" w:type="dxa"/>
            <w:vAlign w:val="center"/>
          </w:tcPr>
          <w:p w14:paraId="553A1D7D" w14:textId="77777777" w:rsidR="00BB3580" w:rsidRPr="009C6C8F" w:rsidRDefault="00BB3580" w:rsidP="00F2731B">
            <w:pPr>
              <w:rPr>
                <w:rFonts w:ascii="Verdana" w:hAnsi="Verdana"/>
                <w:b/>
              </w:rPr>
            </w:pPr>
            <w:r w:rsidRPr="009C6C8F">
              <w:rPr>
                <w:rFonts w:ascii="Verdana" w:hAnsi="Verdana"/>
                <w:b/>
              </w:rPr>
              <w:t>% of Time Annually</w:t>
            </w:r>
          </w:p>
        </w:tc>
      </w:tr>
      <w:tr w:rsidR="00BB3580" w:rsidRPr="009C6C8F" w14:paraId="6E112720" w14:textId="77777777" w:rsidTr="00F2731B">
        <w:trPr>
          <w:trHeight w:val="432"/>
        </w:trPr>
        <w:tc>
          <w:tcPr>
            <w:tcW w:w="11561" w:type="dxa"/>
            <w:vAlign w:val="center"/>
          </w:tcPr>
          <w:p w14:paraId="1BD6C1FE"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18DCEA31"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0641EBD1" w14:textId="77777777" w:rsidTr="00F2731B">
        <w:trPr>
          <w:trHeight w:val="432"/>
        </w:trPr>
        <w:tc>
          <w:tcPr>
            <w:tcW w:w="11561" w:type="dxa"/>
            <w:vAlign w:val="center"/>
          </w:tcPr>
          <w:p w14:paraId="2316E1D9"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3FE318F9"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5C1D0D6" w14:textId="77777777" w:rsidTr="00F2731B">
        <w:trPr>
          <w:trHeight w:val="432"/>
        </w:trPr>
        <w:tc>
          <w:tcPr>
            <w:tcW w:w="11561" w:type="dxa"/>
            <w:vAlign w:val="center"/>
          </w:tcPr>
          <w:p w14:paraId="2A005EDC"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6B43DEA8"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6F2D9F2C" w14:textId="77777777" w:rsidTr="00F2731B">
        <w:trPr>
          <w:trHeight w:val="432"/>
        </w:trPr>
        <w:tc>
          <w:tcPr>
            <w:tcW w:w="11561" w:type="dxa"/>
            <w:vAlign w:val="center"/>
          </w:tcPr>
          <w:p w14:paraId="17757AAF"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10F0565B"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4B5BA712" w14:textId="77777777" w:rsidTr="00F2731B">
        <w:trPr>
          <w:trHeight w:val="432"/>
        </w:trPr>
        <w:tc>
          <w:tcPr>
            <w:tcW w:w="11561" w:type="dxa"/>
            <w:vAlign w:val="center"/>
          </w:tcPr>
          <w:p w14:paraId="44404B14"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718D0DE9"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16252818" w14:textId="77777777" w:rsidR="00BB3580" w:rsidRPr="009C6C8F" w:rsidRDefault="00BB3580" w:rsidP="00BB3580">
      <w:pPr>
        <w:ind w:left="360"/>
        <w:rPr>
          <w:rFonts w:ascii="Verdana" w:hAnsi="Verdana"/>
        </w:rPr>
      </w:pPr>
      <w:r w:rsidRPr="009C6C8F">
        <w:rPr>
          <w:rFonts w:ascii="Verdana" w:hAnsi="Verdana"/>
        </w:rPr>
        <w:t>The incumbent is considered a mandated reporter under the California Child Abuse and Neglect Reporting Act and is required to comply with the requirements set forth in CSU Executive Order 1083 as a condition of employment.</w:t>
      </w:r>
      <w:r>
        <w:rPr>
          <w:rFonts w:ascii="Verdana" w:hAnsi="Verdana"/>
        </w:rPr>
        <w:t xml:space="preserve"> </w:t>
      </w:r>
      <w:r w:rsidRPr="00CA54B4">
        <w:rPr>
          <w:rFonts w:ascii="Verdana" w:hAnsi="Verdana"/>
        </w:rPr>
        <w:t>Incumbent is also required to promptly report any knowledge of a possible Title IX related incident to the Title IX Office.</w:t>
      </w:r>
    </w:p>
    <w:p w14:paraId="2A7FF04B" w14:textId="77777777" w:rsidR="00BB3580" w:rsidRPr="009C6C8F" w:rsidRDefault="00BB3580" w:rsidP="00BB3580">
      <w:pPr>
        <w:ind w:left="360"/>
        <w:rPr>
          <w:rFonts w:ascii="Verdana" w:hAnsi="Verdana"/>
        </w:rPr>
      </w:pPr>
    </w:p>
    <w:p w14:paraId="09324358" w14:textId="77777777" w:rsidR="00BB3580" w:rsidRPr="009C6C8F" w:rsidRDefault="00BB3580" w:rsidP="00BB3580">
      <w:pPr>
        <w:ind w:left="360"/>
        <w:rPr>
          <w:rFonts w:ascii="Verdana" w:hAnsi="Verdana"/>
        </w:rPr>
      </w:pPr>
      <w:r w:rsidRPr="009C6C8F">
        <w:rPr>
          <w:rFonts w:ascii="Verdana" w:hAnsi="Verdana"/>
        </w:rPr>
        <w:t>Percentages are used to classify the position. Actual amount of time spent on each Essential Function may vary based on department cycles and priorities. Other duties may be assigned by the Appropriate Administrator.</w:t>
      </w:r>
    </w:p>
    <w:p w14:paraId="684E2F21"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KNOWLEDGE, SKILLS and ABILITIES</w:t>
      </w:r>
    </w:p>
    <w:tbl>
      <w:tblPr>
        <w:tblStyle w:val="TableGrid"/>
        <w:tblW w:w="14130" w:type="dxa"/>
        <w:tblInd w:w="355" w:type="dxa"/>
        <w:tblLayout w:type="fixed"/>
        <w:tblLook w:val="04A0" w:firstRow="1" w:lastRow="0" w:firstColumn="1" w:lastColumn="0" w:noHBand="0" w:noVBand="1"/>
        <w:tblDescription w:val="Table of Responsibilites/Tasks along with Knowledge, Skills and Abilities needed to perform this responsibility/task."/>
      </w:tblPr>
      <w:tblGrid>
        <w:gridCol w:w="14130"/>
      </w:tblGrid>
      <w:tr w:rsidR="00BB3580" w:rsidRPr="00C177A5" w14:paraId="45EC24E4" w14:textId="77777777" w:rsidTr="00834DAF">
        <w:trPr>
          <w:trHeight w:val="377"/>
          <w:tblHeader/>
        </w:trPr>
        <w:tc>
          <w:tcPr>
            <w:tcW w:w="14130" w:type="dxa"/>
          </w:tcPr>
          <w:p w14:paraId="1A72EC9E" w14:textId="77777777" w:rsidR="00BB3580" w:rsidRPr="00C177A5" w:rsidRDefault="00BB3580" w:rsidP="00834DAF">
            <w:pPr>
              <w:pStyle w:val="Heading3"/>
              <w:rPr>
                <w:rFonts w:ascii="Verdana" w:hAnsi="Verdana"/>
              </w:rPr>
            </w:pPr>
            <w:r w:rsidRPr="00C177A5">
              <w:rPr>
                <w:rFonts w:ascii="Verdana" w:hAnsi="Verdana"/>
              </w:rPr>
              <w:t>Knowledge, Skills and Abilities required to perform the Essential Functions in Section C</w:t>
            </w:r>
          </w:p>
        </w:tc>
      </w:tr>
      <w:tr w:rsidR="00BB3580" w:rsidRPr="00C177A5" w14:paraId="1016DB0E" w14:textId="77777777" w:rsidTr="00834DAF">
        <w:trPr>
          <w:trHeight w:val="20"/>
          <w:tblHeader/>
        </w:trPr>
        <w:tc>
          <w:tcPr>
            <w:tcW w:w="14130" w:type="dxa"/>
          </w:tcPr>
          <w:p w14:paraId="0F502136" w14:textId="77777777" w:rsidR="00BB3580" w:rsidRPr="00C177A5" w:rsidRDefault="00BB3580" w:rsidP="00BB3580">
            <w:pPr>
              <w:pStyle w:val="Heading3"/>
              <w:numPr>
                <w:ilvl w:val="0"/>
                <w:numId w:val="25"/>
              </w:numPr>
              <w:rPr>
                <w:rFonts w:ascii="Verdana" w:hAnsi="Verdana"/>
                <w:b w:val="0"/>
                <w:bCs/>
              </w:rPr>
            </w:pPr>
            <w:r w:rsidRPr="00C177A5">
              <w:rPr>
                <w:rFonts w:ascii="Verdana" w:hAnsi="Verdana"/>
                <w:b w:val="0"/>
                <w:bCs/>
              </w:rPr>
              <w:t>Ability to communicate with constituents in a professional and respectful manner</w:t>
            </w:r>
          </w:p>
        </w:tc>
      </w:tr>
      <w:tr w:rsidR="00BB3580" w:rsidRPr="00C177A5" w14:paraId="1C5591DF" w14:textId="77777777" w:rsidTr="00834DAF">
        <w:trPr>
          <w:trHeight w:val="432"/>
        </w:trPr>
        <w:tc>
          <w:tcPr>
            <w:tcW w:w="14130" w:type="dxa"/>
          </w:tcPr>
          <w:p w14:paraId="57DE51AC" w14:textId="77777777" w:rsidR="00BB3580" w:rsidRPr="00C177A5" w:rsidRDefault="00BB3580" w:rsidP="00834DAF">
            <w:pPr>
              <w:rPr>
                <w:rFonts w:ascii="Verdana" w:hAnsi="Verdana"/>
                <w:b/>
                <w:bCs/>
              </w:rPr>
            </w:pPr>
          </w:p>
          <w:p w14:paraId="06F0060F" w14:textId="77777777" w:rsidR="00BB3580" w:rsidRPr="00C177A5" w:rsidRDefault="00BB3580" w:rsidP="00834DAF">
            <w:pPr>
              <w:rPr>
                <w:rFonts w:ascii="Verdana" w:hAnsi="Verdana"/>
                <w:b/>
                <w:bCs/>
              </w:rPr>
            </w:pPr>
            <w:r w:rsidRPr="00C177A5">
              <w:rPr>
                <w:rFonts w:ascii="Verdana" w:hAnsi="Verdana"/>
                <w:b/>
                <w:bCs/>
              </w:rPr>
              <w:t>CHOOSE ONE OF THE FOLLOWING OPTIONS BASED ON CLASSIFICATION. DELETE THE OTHER TWO.</w:t>
            </w:r>
          </w:p>
          <w:p w14:paraId="4125275E" w14:textId="77777777" w:rsidR="00BB3580" w:rsidRPr="00C177A5" w:rsidRDefault="00BB3580" w:rsidP="00834DAF">
            <w:pPr>
              <w:rPr>
                <w:rFonts w:ascii="Verdana" w:hAnsi="Verdana"/>
              </w:rPr>
            </w:pPr>
          </w:p>
          <w:p w14:paraId="49642AA6" w14:textId="77777777" w:rsidR="00BB3580" w:rsidRPr="00C177A5" w:rsidRDefault="00BB3580" w:rsidP="00834DAF">
            <w:pPr>
              <w:rPr>
                <w:rFonts w:ascii="Verdana" w:hAnsi="Verdana"/>
              </w:rPr>
            </w:pPr>
            <w:r w:rsidRPr="00C177A5">
              <w:rPr>
                <w:rFonts w:ascii="Verdana" w:hAnsi="Verdana"/>
                <w:b/>
                <w:bCs/>
              </w:rPr>
              <w:t>1. Management/Leadership Positions</w:t>
            </w:r>
            <w:r w:rsidRPr="00C177A5">
              <w:rPr>
                <w:rFonts w:ascii="Verdana" w:hAnsi="Verdana"/>
              </w:rPr>
              <w:t xml:space="preserve"> (For MPPs leveled ADM III and ADM IV – Directors and Above)</w:t>
            </w:r>
          </w:p>
          <w:p w14:paraId="22C4F28E" w14:textId="77777777" w:rsidR="00BB3580" w:rsidRPr="00C177A5" w:rsidRDefault="00BB3580" w:rsidP="00834DAF">
            <w:pPr>
              <w:rPr>
                <w:rFonts w:ascii="Verdana" w:hAnsi="Verdana"/>
              </w:rPr>
            </w:pPr>
            <w:r w:rsidRPr="00C177A5">
              <w:rPr>
                <w:rFonts w:ascii="Verdana" w:hAnsi="Verdana"/>
              </w:rPr>
              <w:t>Demonstrated knowledge of, or the ability to develop proficiency in, emerging technologies, including artificial intelligence (AI), within a higher education and public-sector environment. Ability to evaluate and advance appropriate applications that support institutional effectiveness, student success, and operational excellence.</w:t>
            </w:r>
          </w:p>
          <w:p w14:paraId="7899F9AA" w14:textId="77777777" w:rsidR="00BB3580" w:rsidRPr="00C177A5" w:rsidRDefault="00BB3580" w:rsidP="00834DAF">
            <w:pPr>
              <w:rPr>
                <w:rFonts w:ascii="Verdana" w:hAnsi="Verdana"/>
              </w:rPr>
            </w:pPr>
            <w:r w:rsidRPr="00C177A5">
              <w:rPr>
                <w:rFonts w:ascii="Verdana" w:hAnsi="Verdana"/>
              </w:rPr>
              <w:t>Demonstrated ability to promote the responsible, ethical, and equitable use of AI and related technologies, including awareness of data privacy, bias mitigation, accessibility, and compliance considerations.</w:t>
            </w:r>
          </w:p>
          <w:p w14:paraId="460BE4EB" w14:textId="77777777" w:rsidR="00BB3580" w:rsidRPr="00C177A5" w:rsidRDefault="00BB3580" w:rsidP="00834DAF">
            <w:pPr>
              <w:rPr>
                <w:rFonts w:ascii="Verdana" w:hAnsi="Verdana"/>
              </w:rPr>
            </w:pPr>
            <w:r w:rsidRPr="00C177A5">
              <w:rPr>
                <w:rFonts w:ascii="Verdana" w:hAnsi="Verdana"/>
              </w:rPr>
              <w:t>Ability to lead and support a culture of continuous improvement and innovation by guiding teams in the effective adoption and integration of emerging technologies across programs, services, and operations.</w:t>
            </w:r>
          </w:p>
          <w:p w14:paraId="5159F671" w14:textId="77777777" w:rsidR="00BB3580" w:rsidRPr="00C177A5" w:rsidRDefault="00BB3580" w:rsidP="00834DAF">
            <w:pPr>
              <w:rPr>
                <w:rFonts w:ascii="Verdana" w:hAnsi="Verdana"/>
              </w:rPr>
            </w:pPr>
          </w:p>
          <w:p w14:paraId="03503C8C" w14:textId="77777777" w:rsidR="00BB3580" w:rsidRPr="00C177A5" w:rsidRDefault="00BB3580" w:rsidP="00834DAF">
            <w:pPr>
              <w:rPr>
                <w:rFonts w:ascii="Verdana" w:hAnsi="Verdana"/>
              </w:rPr>
            </w:pPr>
            <w:r w:rsidRPr="00C177A5">
              <w:rPr>
                <w:rFonts w:ascii="Verdana" w:hAnsi="Verdana"/>
                <w:b/>
                <w:bCs/>
              </w:rPr>
              <w:t>2. Management Personnel Plan (MPP) Positions</w:t>
            </w:r>
            <w:r w:rsidRPr="00C177A5">
              <w:rPr>
                <w:rFonts w:ascii="Verdana" w:hAnsi="Verdana"/>
              </w:rPr>
              <w:t xml:space="preserve"> – (For MPPs levels ADM I and ADM II)</w:t>
            </w:r>
          </w:p>
          <w:p w14:paraId="382F8520" w14:textId="77777777" w:rsidR="00BB3580" w:rsidRPr="00C177A5" w:rsidRDefault="00BB3580" w:rsidP="00834DAF">
            <w:pPr>
              <w:rPr>
                <w:rFonts w:ascii="Verdana" w:hAnsi="Verdana"/>
              </w:rPr>
            </w:pPr>
            <w:r w:rsidRPr="00C177A5">
              <w:rPr>
                <w:rFonts w:ascii="Verdana" w:hAnsi="Verdana"/>
              </w:rPr>
              <w:t>Working knowledge of, or the ability to develop proficiency in, the appropriate and ethical use of emerging technologies, including artificial intelligence (AI), in higher education and administrative contexts.</w:t>
            </w:r>
          </w:p>
          <w:p w14:paraId="1212F44C" w14:textId="77777777" w:rsidR="00BB3580" w:rsidRPr="00C177A5" w:rsidRDefault="00BB3580" w:rsidP="00834DAF">
            <w:pPr>
              <w:rPr>
                <w:rFonts w:ascii="Verdana" w:hAnsi="Verdana"/>
              </w:rPr>
            </w:pPr>
            <w:r w:rsidRPr="00C177A5">
              <w:rPr>
                <w:rFonts w:ascii="Verdana" w:hAnsi="Verdana"/>
              </w:rPr>
              <w:lastRenderedPageBreak/>
              <w:t>Ability to apply emerging technologies to support operational effectiveness, data-informed decision-making, and service delivery to students, faculty, and staff.</w:t>
            </w:r>
          </w:p>
          <w:p w14:paraId="7C32BFA7" w14:textId="77777777" w:rsidR="00BB3580" w:rsidRPr="00C177A5" w:rsidRDefault="00BB3580" w:rsidP="00834DAF">
            <w:pPr>
              <w:rPr>
                <w:rFonts w:ascii="Verdana" w:hAnsi="Verdana"/>
              </w:rPr>
            </w:pPr>
            <w:r w:rsidRPr="00C177A5">
              <w:rPr>
                <w:rFonts w:ascii="Verdana" w:hAnsi="Verdana"/>
              </w:rPr>
              <w:t xml:space="preserve">Demonstrated ability to support continuous improvement and organizational learning through the responsible application of technology within assigned areas of responsibility. </w:t>
            </w:r>
          </w:p>
          <w:p w14:paraId="41EF64C6" w14:textId="77777777" w:rsidR="00BB3580" w:rsidRPr="00C177A5" w:rsidRDefault="00BB3580" w:rsidP="00834DAF">
            <w:pPr>
              <w:rPr>
                <w:rFonts w:ascii="Verdana" w:hAnsi="Verdana"/>
              </w:rPr>
            </w:pPr>
            <w:r w:rsidRPr="00C177A5">
              <w:rPr>
                <w:rFonts w:ascii="Verdana" w:hAnsi="Verdana"/>
              </w:rPr>
              <w:t>Ability to evaluate potential applications, promote responsible, ethical, and equitable use, and ensure alignment with institutional policies, regulatory requirements, and strategic priorities.</w:t>
            </w:r>
          </w:p>
          <w:p w14:paraId="17F9EA8E" w14:textId="77777777" w:rsidR="00BB3580" w:rsidRPr="00C177A5" w:rsidRDefault="00BB3580" w:rsidP="00834DAF">
            <w:pPr>
              <w:rPr>
                <w:rFonts w:ascii="Verdana" w:hAnsi="Verdana"/>
              </w:rPr>
            </w:pPr>
          </w:p>
          <w:p w14:paraId="69A80F44" w14:textId="77777777" w:rsidR="00BB3580" w:rsidRPr="00C177A5" w:rsidRDefault="00BB3580" w:rsidP="00834DAF">
            <w:pPr>
              <w:rPr>
                <w:rFonts w:ascii="Verdana" w:hAnsi="Verdana"/>
              </w:rPr>
            </w:pPr>
            <w:r w:rsidRPr="00C177A5">
              <w:rPr>
                <w:rFonts w:ascii="Verdana" w:hAnsi="Verdana"/>
                <w:b/>
                <w:bCs/>
              </w:rPr>
              <w:t>3. All Other Positions</w:t>
            </w:r>
            <w:r w:rsidRPr="00C177A5">
              <w:rPr>
                <w:rFonts w:ascii="Verdana" w:hAnsi="Verdana"/>
              </w:rPr>
              <w:t xml:space="preserve"> (Including Administrative Support/Classified Staff)</w:t>
            </w:r>
          </w:p>
          <w:p w14:paraId="6F5EA10E" w14:textId="77777777" w:rsidR="00BB3580" w:rsidRPr="00C177A5" w:rsidRDefault="00BB3580" w:rsidP="00834DAF">
            <w:pPr>
              <w:rPr>
                <w:rFonts w:ascii="Verdana" w:hAnsi="Verdana"/>
              </w:rPr>
            </w:pPr>
            <w:r w:rsidRPr="00C177A5">
              <w:rPr>
                <w:rFonts w:ascii="Verdana" w:hAnsi="Verdana"/>
              </w:rPr>
              <w:t>General awareness of emerging technologies, including artificial intelligence (AI), and a willingness to develop skills in their appropriate, responsible, and ethical use in a higher education environment, consistent with institutional policies and practices.</w:t>
            </w:r>
          </w:p>
        </w:tc>
      </w:tr>
    </w:tbl>
    <w:p w14:paraId="19C9CE30" w14:textId="77777777" w:rsidR="00BB3580" w:rsidRDefault="00BB3580" w:rsidP="00C177A5">
      <w:pPr>
        <w:pStyle w:val="Heading2"/>
        <w:numPr>
          <w:ilvl w:val="0"/>
          <w:numId w:val="19"/>
        </w:numPr>
        <w:spacing w:before="120" w:after="120"/>
        <w:ind w:left="720"/>
        <w:rPr>
          <w:rFonts w:ascii="Verdana" w:hAnsi="Verdana"/>
        </w:rPr>
      </w:pPr>
      <w:r>
        <w:rPr>
          <w:rFonts w:ascii="Verdana" w:hAnsi="Verdana"/>
        </w:rPr>
        <w:lastRenderedPageBreak/>
        <w:t>CASH HANDLING</w:t>
      </w:r>
    </w:p>
    <w:tbl>
      <w:tblPr>
        <w:tblStyle w:val="TableGrid"/>
        <w:tblW w:w="14130" w:type="dxa"/>
        <w:tblInd w:w="355" w:type="dxa"/>
        <w:tblLayout w:type="fixed"/>
        <w:tblLook w:val="04A0" w:firstRow="1" w:lastRow="0" w:firstColumn="1" w:lastColumn="0" w:noHBand="0" w:noVBand="1"/>
        <w:tblDescription w:val="Table of Responsibilites/Tasks along with Knowledge, Skills and Abilities needed to perform this responsibility/task."/>
      </w:tblPr>
      <w:tblGrid>
        <w:gridCol w:w="14130"/>
      </w:tblGrid>
      <w:tr w:rsidR="00BB3580" w:rsidRPr="009C6C8F" w14:paraId="55AA7F15" w14:textId="77777777" w:rsidTr="00834DAF">
        <w:trPr>
          <w:trHeight w:val="377"/>
          <w:tblHeader/>
        </w:trPr>
        <w:tc>
          <w:tcPr>
            <w:tcW w:w="14130" w:type="dxa"/>
          </w:tcPr>
          <w:p w14:paraId="6DF7C76C" w14:textId="77777777" w:rsidR="00BB3580" w:rsidRPr="009C6C8F" w:rsidRDefault="00BB3580" w:rsidP="00834DAF">
            <w:pPr>
              <w:pStyle w:val="Heading3"/>
            </w:pPr>
            <w:r>
              <w:t>Does this position handle cash?</w:t>
            </w:r>
          </w:p>
        </w:tc>
      </w:tr>
      <w:tr w:rsidR="00BB3580" w:rsidRPr="009C6C8F" w14:paraId="33B3E3E7" w14:textId="77777777" w:rsidTr="00834DAF">
        <w:trPr>
          <w:trHeight w:val="432"/>
        </w:trPr>
        <w:sdt>
          <w:sdtPr>
            <w:rPr>
              <w:rFonts w:ascii="Verdana" w:hAnsi="Verdana"/>
            </w:rPr>
            <w:alias w:val="cash_handling"/>
            <w:tag w:val="cash_handling"/>
            <w:id w:val="-568349885"/>
            <w:placeholder>
              <w:docPart w:val="C332E80CFFDE40149E79E935E85FDDB2"/>
            </w:placeholder>
            <w:showingPlcHdr/>
            <w:dropDownList>
              <w:listItem w:value="Choose an item."/>
              <w:listItem w:displayText="Yes" w:value="Yes"/>
              <w:listItem w:displayText="No" w:value="No"/>
            </w:dropDownList>
          </w:sdtPr>
          <w:sdtContent>
            <w:tc>
              <w:tcPr>
                <w:tcW w:w="14130" w:type="dxa"/>
              </w:tcPr>
              <w:p w14:paraId="08DA246B" w14:textId="77777777" w:rsidR="00BB3580" w:rsidRPr="009C6C8F" w:rsidRDefault="00BB3580" w:rsidP="00834DAF">
                <w:pPr>
                  <w:rPr>
                    <w:rFonts w:ascii="Verdana" w:hAnsi="Verdana"/>
                  </w:rPr>
                </w:pPr>
                <w:r w:rsidRPr="00E059EE">
                  <w:rPr>
                    <w:rStyle w:val="PlaceholderText"/>
                  </w:rPr>
                  <w:t>Choose an item.</w:t>
                </w:r>
              </w:p>
            </w:tc>
          </w:sdtContent>
        </w:sdt>
      </w:tr>
    </w:tbl>
    <w:p w14:paraId="173AF641"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NON-STUDENT POSITIONS MANAGED/LED BY INCUMBENT (if applicable)</w:t>
      </w:r>
    </w:p>
    <w:tbl>
      <w:tblPr>
        <w:tblStyle w:val="TableGrid"/>
        <w:tblW w:w="14130" w:type="dxa"/>
        <w:tblInd w:w="355" w:type="dxa"/>
        <w:tblLook w:val="04A0" w:firstRow="1" w:lastRow="0" w:firstColumn="1" w:lastColumn="0" w:noHBand="0" w:noVBand="1"/>
        <w:tblCaption w:val="Position Number"/>
        <w:tblDescription w:val="Position Number"/>
      </w:tblPr>
      <w:tblGrid>
        <w:gridCol w:w="3191"/>
        <w:gridCol w:w="10939"/>
      </w:tblGrid>
      <w:tr w:rsidR="00BB3580" w:rsidRPr="009C6C8F" w14:paraId="0090C9AC" w14:textId="77777777" w:rsidTr="00F2731B">
        <w:trPr>
          <w:trHeight w:val="432"/>
          <w:tblHeader/>
        </w:trPr>
        <w:tc>
          <w:tcPr>
            <w:tcW w:w="3191" w:type="dxa"/>
            <w:vAlign w:val="center"/>
          </w:tcPr>
          <w:p w14:paraId="4C05CD37" w14:textId="77777777" w:rsidR="00BB3580" w:rsidRPr="009C6C8F" w:rsidRDefault="00BB3580" w:rsidP="00F2731B">
            <w:pPr>
              <w:rPr>
                <w:rFonts w:ascii="Verdana" w:hAnsi="Verdana"/>
                <w:b/>
              </w:rPr>
            </w:pPr>
            <w:r w:rsidRPr="009C6C8F">
              <w:rPr>
                <w:rFonts w:ascii="Verdana" w:hAnsi="Verdana"/>
                <w:b/>
              </w:rPr>
              <w:t>Position Number</w:t>
            </w:r>
          </w:p>
        </w:tc>
        <w:tc>
          <w:tcPr>
            <w:tcW w:w="10939" w:type="dxa"/>
            <w:vAlign w:val="center"/>
          </w:tcPr>
          <w:p w14:paraId="159E9A43" w14:textId="77777777" w:rsidR="00BB3580" w:rsidRPr="009C6C8F" w:rsidRDefault="00BB3580" w:rsidP="00F2731B">
            <w:pPr>
              <w:rPr>
                <w:rFonts w:ascii="Verdana" w:hAnsi="Verdana"/>
                <w:b/>
              </w:rPr>
            </w:pPr>
            <w:r w:rsidRPr="009C6C8F">
              <w:rPr>
                <w:rFonts w:ascii="Verdana" w:hAnsi="Verdana"/>
                <w:b/>
              </w:rPr>
              <w:t>Classification/Working Title (to insert additional rows, click Tab in the last row)</w:t>
            </w:r>
          </w:p>
        </w:tc>
      </w:tr>
      <w:tr w:rsidR="00BB3580" w:rsidRPr="009C6C8F" w14:paraId="0977141B" w14:textId="77777777" w:rsidTr="00F2731B">
        <w:trPr>
          <w:trHeight w:val="432"/>
        </w:trPr>
        <w:tc>
          <w:tcPr>
            <w:tcW w:w="3191" w:type="dxa"/>
            <w:vAlign w:val="center"/>
          </w:tcPr>
          <w:p w14:paraId="4D9569FB"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780F9940"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6082BBBF" w14:textId="77777777" w:rsidTr="00F2731B">
        <w:trPr>
          <w:trHeight w:val="432"/>
        </w:trPr>
        <w:tc>
          <w:tcPr>
            <w:tcW w:w="3191" w:type="dxa"/>
            <w:vAlign w:val="center"/>
          </w:tcPr>
          <w:p w14:paraId="384AF9FE"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2F65693B"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444D3330" w14:textId="77777777" w:rsidTr="00F2731B">
        <w:trPr>
          <w:trHeight w:val="432"/>
        </w:trPr>
        <w:tc>
          <w:tcPr>
            <w:tcW w:w="3191" w:type="dxa"/>
            <w:vAlign w:val="center"/>
          </w:tcPr>
          <w:p w14:paraId="12697AE3"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739C0A8A"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AEBF230" w14:textId="77777777" w:rsidTr="00F2731B">
        <w:trPr>
          <w:trHeight w:val="432"/>
        </w:trPr>
        <w:tc>
          <w:tcPr>
            <w:tcW w:w="3191" w:type="dxa"/>
            <w:vAlign w:val="center"/>
          </w:tcPr>
          <w:p w14:paraId="60B1975F"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1808F6AC"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38B6DCC7"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PHYSICAL DEMANDS and WORK ENVIRONMENT (include alternate work schedule when applicable)</w:t>
      </w:r>
    </w:p>
    <w:tbl>
      <w:tblPr>
        <w:tblStyle w:val="TableGrid"/>
        <w:tblW w:w="14130" w:type="dxa"/>
        <w:tblInd w:w="355" w:type="dxa"/>
        <w:tblLayout w:type="fixed"/>
        <w:tblLook w:val="04A0" w:firstRow="1" w:lastRow="0" w:firstColumn="1" w:lastColumn="0" w:noHBand="0" w:noVBand="1"/>
        <w:tblCaption w:val="Physical Demands Table"/>
        <w:tblDescription w:val="Physical Demands Table"/>
      </w:tblPr>
      <w:tblGrid>
        <w:gridCol w:w="14130"/>
      </w:tblGrid>
      <w:tr w:rsidR="00BB3580" w:rsidRPr="009C6C8F" w14:paraId="77984A5F" w14:textId="77777777" w:rsidTr="00834DAF">
        <w:trPr>
          <w:trHeight w:val="377"/>
          <w:tblHeader/>
        </w:trPr>
        <w:tc>
          <w:tcPr>
            <w:tcW w:w="14130" w:type="dxa"/>
          </w:tcPr>
          <w:p w14:paraId="5A4080C1" w14:textId="77777777" w:rsidR="00BB3580" w:rsidRPr="009C6C8F" w:rsidRDefault="00BB3580" w:rsidP="00834DAF">
            <w:pPr>
              <w:contextualSpacing/>
              <w:rPr>
                <w:rFonts w:ascii="Verdana" w:hAnsi="Verdana"/>
                <w:highlight w:val="lightGray"/>
              </w:rPr>
            </w:pPr>
            <w:r w:rsidRPr="009C6C8F">
              <w:rPr>
                <w:rFonts w:ascii="Verdana" w:hAnsi="Verdana"/>
              </w:rPr>
              <w:t xml:space="preserve">Describe the physical demands required </w:t>
            </w:r>
            <w:proofErr w:type="gramStart"/>
            <w:r w:rsidRPr="009C6C8F">
              <w:rPr>
                <w:rFonts w:ascii="Verdana" w:hAnsi="Verdana"/>
              </w:rPr>
              <w:t>of</w:t>
            </w:r>
            <w:proofErr w:type="gramEnd"/>
            <w:r w:rsidRPr="009C6C8F">
              <w:rPr>
                <w:rFonts w:ascii="Verdana" w:hAnsi="Verdana"/>
              </w:rPr>
              <w:t xml:space="preserve"> this position (e.g. lifting, sitting, standing) and the work environment (e.g. typical office environment, moderate noise level). If this position will work an alternate schedule (not M-F, nights, weekends) please include details.</w:t>
            </w:r>
          </w:p>
        </w:tc>
      </w:tr>
      <w:tr w:rsidR="00BB3580" w:rsidRPr="009C6C8F" w14:paraId="074F0514" w14:textId="77777777" w:rsidTr="00F2731B">
        <w:trPr>
          <w:trHeight w:val="432"/>
        </w:trPr>
        <w:tc>
          <w:tcPr>
            <w:tcW w:w="14130" w:type="dxa"/>
            <w:vAlign w:val="center"/>
          </w:tcPr>
          <w:p w14:paraId="286A0BAF"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7D829532"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lastRenderedPageBreak/>
        <w:t>QUALIFICATIONS</w:t>
      </w:r>
    </w:p>
    <w:tbl>
      <w:tblPr>
        <w:tblStyle w:val="TableGrid"/>
        <w:tblW w:w="14130" w:type="dxa"/>
        <w:tblInd w:w="355" w:type="dxa"/>
        <w:tblLayout w:type="fixed"/>
        <w:tblLook w:val="04A0" w:firstRow="1" w:lastRow="0" w:firstColumn="1" w:lastColumn="0" w:noHBand="0" w:noVBand="1"/>
        <w:tblCaption w:val="Qualifications Table"/>
        <w:tblDescription w:val="Qualifications Table"/>
      </w:tblPr>
      <w:tblGrid>
        <w:gridCol w:w="7020"/>
        <w:gridCol w:w="7110"/>
      </w:tblGrid>
      <w:tr w:rsidR="00BB3580" w:rsidRPr="009C6C8F" w14:paraId="1972A94F" w14:textId="77777777" w:rsidTr="00591CB5">
        <w:trPr>
          <w:trHeight w:val="377"/>
          <w:tblHeader/>
        </w:trPr>
        <w:tc>
          <w:tcPr>
            <w:tcW w:w="7020" w:type="dxa"/>
          </w:tcPr>
          <w:p w14:paraId="15A2A391" w14:textId="77777777" w:rsidR="00BB3580" w:rsidRPr="009C6C8F" w:rsidRDefault="00BB3580" w:rsidP="00834DAF">
            <w:pPr>
              <w:contextualSpacing/>
              <w:rPr>
                <w:rFonts w:ascii="Verdana" w:hAnsi="Verdana"/>
                <w:b/>
              </w:rPr>
            </w:pPr>
            <w:r w:rsidRPr="009C6C8F">
              <w:rPr>
                <w:rFonts w:ascii="Verdana" w:hAnsi="Verdana"/>
                <w:b/>
              </w:rPr>
              <w:t>Minimum Qualifications</w:t>
            </w:r>
          </w:p>
          <w:p w14:paraId="1B69A3A8" w14:textId="64ABE9DD" w:rsidR="00BB3580" w:rsidRPr="009C6C8F" w:rsidRDefault="00BB3580" w:rsidP="00834DAF">
            <w:pPr>
              <w:contextualSpacing/>
              <w:rPr>
                <w:rFonts w:ascii="Verdana" w:hAnsi="Verdana"/>
                <w:highlight w:val="lightGray"/>
              </w:rPr>
            </w:pPr>
            <w:r w:rsidRPr="009C6C8F">
              <w:rPr>
                <w:rFonts w:ascii="Verdana" w:hAnsi="Verdana"/>
              </w:rPr>
              <w:t xml:space="preserve">(for non-MPP positions, </w:t>
            </w:r>
            <w:r w:rsidR="00591CB5" w:rsidRPr="00591CB5">
              <w:rPr>
                <w:rFonts w:ascii="Verdana" w:hAnsi="Verdana"/>
              </w:rPr>
              <w:t>People &amp; Culture</w:t>
            </w:r>
            <w:r w:rsidRPr="009C6C8F">
              <w:rPr>
                <w:rFonts w:ascii="Verdana" w:hAnsi="Verdana"/>
              </w:rPr>
              <w:t xml:space="preserve"> will complete this section)</w:t>
            </w:r>
          </w:p>
        </w:tc>
        <w:tc>
          <w:tcPr>
            <w:tcW w:w="7110" w:type="dxa"/>
          </w:tcPr>
          <w:p w14:paraId="3EB81D6D" w14:textId="77777777" w:rsidR="00BB3580" w:rsidRPr="009C6C8F" w:rsidRDefault="00BB3580" w:rsidP="00834DAF">
            <w:pPr>
              <w:contextualSpacing/>
              <w:rPr>
                <w:rFonts w:ascii="Verdana" w:hAnsi="Verdana"/>
                <w:b/>
              </w:rPr>
            </w:pPr>
            <w:r w:rsidRPr="009C6C8F">
              <w:rPr>
                <w:rFonts w:ascii="Verdana" w:hAnsi="Verdana"/>
                <w:b/>
              </w:rPr>
              <w:t>Preferred Qualifications</w:t>
            </w:r>
          </w:p>
          <w:p w14:paraId="384DBDAF" w14:textId="77777777" w:rsidR="00BB3580" w:rsidRPr="009C6C8F" w:rsidRDefault="00BB3580" w:rsidP="00834DAF">
            <w:pPr>
              <w:contextualSpacing/>
              <w:rPr>
                <w:rFonts w:ascii="Verdana" w:hAnsi="Verdana"/>
              </w:rPr>
            </w:pPr>
            <w:r w:rsidRPr="009C6C8F">
              <w:rPr>
                <w:rFonts w:ascii="Verdana" w:hAnsi="Verdana"/>
              </w:rPr>
              <w:t>(used for recruitment purposes only)</w:t>
            </w:r>
          </w:p>
        </w:tc>
      </w:tr>
      <w:tr w:rsidR="00BB3580" w:rsidRPr="009C6C8F" w14:paraId="72F7D5F6" w14:textId="77777777" w:rsidTr="00591CB5">
        <w:trPr>
          <w:trHeight w:val="432"/>
        </w:trPr>
        <w:tc>
          <w:tcPr>
            <w:tcW w:w="7020" w:type="dxa"/>
            <w:vAlign w:val="center"/>
          </w:tcPr>
          <w:p w14:paraId="5ED60128" w14:textId="77777777" w:rsidR="00BB3580" w:rsidRPr="009C6C8F" w:rsidRDefault="00BB3580" w:rsidP="00F2731B">
            <w:pPr>
              <w:rPr>
                <w:rFonts w:ascii="Verdana" w:hAnsi="Verdana"/>
              </w:rPr>
            </w:pPr>
            <w:r w:rsidRPr="009C6C8F">
              <w:rPr>
                <w:rFonts w:ascii="Verdana" w:hAnsi="Verdana"/>
                <w:b/>
              </w:rPr>
              <w:t>Education</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7110" w:type="dxa"/>
            <w:vAlign w:val="center"/>
          </w:tcPr>
          <w:p w14:paraId="52F743FB" w14:textId="77777777" w:rsidR="00BB3580" w:rsidRPr="009C6C8F" w:rsidRDefault="00BB3580" w:rsidP="00F2731B">
            <w:pPr>
              <w:rPr>
                <w:rFonts w:ascii="Verdana" w:hAnsi="Verdana"/>
              </w:rPr>
            </w:pPr>
            <w:r w:rsidRPr="009C6C8F">
              <w:rPr>
                <w:rFonts w:ascii="Verdana" w:hAnsi="Verdana"/>
                <w:b/>
              </w:rPr>
              <w:t>Education</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2842736" w14:textId="77777777" w:rsidTr="00591CB5">
        <w:trPr>
          <w:trHeight w:val="432"/>
        </w:trPr>
        <w:tc>
          <w:tcPr>
            <w:tcW w:w="7020" w:type="dxa"/>
            <w:vAlign w:val="center"/>
          </w:tcPr>
          <w:p w14:paraId="28D84025" w14:textId="77777777" w:rsidR="00BB3580" w:rsidRPr="009C6C8F" w:rsidRDefault="00BB3580" w:rsidP="00F2731B">
            <w:pPr>
              <w:rPr>
                <w:rFonts w:ascii="Verdana" w:hAnsi="Verdana"/>
              </w:rPr>
            </w:pPr>
            <w:r w:rsidRPr="009C6C8F">
              <w:rPr>
                <w:rFonts w:ascii="Verdana" w:hAnsi="Verdana"/>
                <w:b/>
              </w:rPr>
              <w:t>Experience</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7110" w:type="dxa"/>
            <w:vAlign w:val="center"/>
          </w:tcPr>
          <w:p w14:paraId="0B219600" w14:textId="77777777" w:rsidR="00BB3580" w:rsidRPr="009C6C8F" w:rsidRDefault="00BB3580" w:rsidP="00F2731B">
            <w:pPr>
              <w:rPr>
                <w:rFonts w:ascii="Verdana" w:hAnsi="Verdana"/>
              </w:rPr>
            </w:pPr>
            <w:r w:rsidRPr="009C6C8F">
              <w:rPr>
                <w:rFonts w:ascii="Verdana" w:hAnsi="Verdana"/>
                <w:b/>
              </w:rPr>
              <w:t>Experience</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42E118B6" w14:textId="31F2C9C6"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 xml:space="preserve">SIGNATURES (Enter names only; Signatures will be obtained when </w:t>
      </w:r>
      <w:r w:rsidR="00591CB5" w:rsidRPr="00591CB5">
        <w:rPr>
          <w:rFonts w:ascii="Verdana" w:hAnsi="Verdana"/>
        </w:rPr>
        <w:t>People &amp; Culture</w:t>
      </w:r>
      <w:r w:rsidRPr="009C6C8F">
        <w:rPr>
          <w:rFonts w:ascii="Verdana" w:hAnsi="Verdana"/>
        </w:rPr>
        <w:t xml:space="preserve"> finalizes position description)</w:t>
      </w:r>
    </w:p>
    <w:tbl>
      <w:tblPr>
        <w:tblStyle w:val="TableGrid"/>
        <w:tblW w:w="14130" w:type="dxa"/>
        <w:tblInd w:w="355" w:type="dxa"/>
        <w:tblLook w:val="04A0" w:firstRow="1" w:lastRow="0" w:firstColumn="1" w:lastColumn="0" w:noHBand="0" w:noVBand="1"/>
        <w:tblCaption w:val="Signature Table"/>
        <w:tblDescription w:val="Signature Table"/>
      </w:tblPr>
      <w:tblGrid>
        <w:gridCol w:w="4123"/>
        <w:gridCol w:w="6178"/>
        <w:gridCol w:w="2250"/>
        <w:gridCol w:w="1579"/>
      </w:tblGrid>
      <w:tr w:rsidR="00BB3580" w:rsidRPr="00F2731B" w14:paraId="15A957F4" w14:textId="77777777" w:rsidTr="00F2731B">
        <w:trPr>
          <w:trHeight w:val="432"/>
        </w:trPr>
        <w:tc>
          <w:tcPr>
            <w:tcW w:w="4123" w:type="dxa"/>
            <w:vAlign w:val="center"/>
          </w:tcPr>
          <w:p w14:paraId="507DCCA4" w14:textId="77777777" w:rsidR="00BB3580" w:rsidRPr="00F2731B" w:rsidRDefault="00BB3580" w:rsidP="00C177A5">
            <w:pPr>
              <w:pStyle w:val="Heading3"/>
              <w:rPr>
                <w:rFonts w:ascii="Verdana" w:hAnsi="Verdana"/>
              </w:rPr>
            </w:pPr>
            <w:r w:rsidRPr="00F2731B">
              <w:rPr>
                <w:rFonts w:ascii="Verdana" w:hAnsi="Verdana"/>
              </w:rPr>
              <w:t>Employee</w:t>
            </w:r>
          </w:p>
          <w:p w14:paraId="05209735" w14:textId="77777777" w:rsidR="00BB3580" w:rsidRPr="00F2731B" w:rsidRDefault="00BB3580" w:rsidP="00C177A5">
            <w:pPr>
              <w:pStyle w:val="Heading3"/>
              <w:rPr>
                <w:rFonts w:ascii="Verdana" w:hAnsi="Verdana"/>
              </w:rPr>
            </w:pPr>
            <w:r w:rsidRPr="00F2731B">
              <w:rPr>
                <w:rFonts w:ascii="Verdana" w:hAnsi="Verdana"/>
              </w:rPr>
              <w:t>Name/Signature:</w:t>
            </w:r>
          </w:p>
        </w:tc>
        <w:tc>
          <w:tcPr>
            <w:tcW w:w="6178" w:type="dxa"/>
            <w:vAlign w:val="center"/>
          </w:tcPr>
          <w:p w14:paraId="4E5587BF" w14:textId="77777777" w:rsidR="00BB3580" w:rsidRPr="00F2731B" w:rsidRDefault="00BB3580" w:rsidP="00F2731B">
            <w:pPr>
              <w:rPr>
                <w:rFonts w:ascii="Verdana" w:hAnsi="Verdana"/>
                <w:highlight w:val="lightGray"/>
              </w:rPr>
            </w:pPr>
            <w:r w:rsidRPr="00F2731B">
              <w:rPr>
                <w:rFonts w:ascii="Verdana" w:hAnsi="Verdana"/>
                <w:highlight w:val="lightGray"/>
              </w:rPr>
              <w:fldChar w:fldCharType="begin">
                <w:ffData>
                  <w:name w:val="Text6"/>
                  <w:enabled/>
                  <w:calcOnExit w:val="0"/>
                  <w:textInput/>
                </w:ffData>
              </w:fldChar>
            </w:r>
            <w:bookmarkStart w:id="0" w:name="Text6"/>
            <w:r w:rsidRPr="00F2731B">
              <w:rPr>
                <w:rFonts w:ascii="Verdana" w:hAnsi="Verdana"/>
                <w:highlight w:val="lightGray"/>
              </w:rPr>
              <w:instrText xml:space="preserve"> FORMTEXT </w:instrText>
            </w:r>
            <w:r w:rsidRPr="00F2731B">
              <w:rPr>
                <w:rFonts w:ascii="Verdana" w:hAnsi="Verdana"/>
                <w:highlight w:val="lightGray"/>
              </w:rPr>
            </w:r>
            <w:r w:rsidRPr="00F2731B">
              <w:rPr>
                <w:rFonts w:ascii="Verdana" w:hAnsi="Verdana"/>
                <w:highlight w:val="lightGray"/>
              </w:rPr>
              <w:fldChar w:fldCharType="separate"/>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highlight w:val="lightGray"/>
              </w:rPr>
              <w:fldChar w:fldCharType="end"/>
            </w:r>
            <w:bookmarkEnd w:id="0"/>
          </w:p>
        </w:tc>
        <w:tc>
          <w:tcPr>
            <w:tcW w:w="2250" w:type="dxa"/>
            <w:vAlign w:val="center"/>
          </w:tcPr>
          <w:p w14:paraId="42458CC5" w14:textId="77777777" w:rsidR="00BB3580" w:rsidRPr="00F2731B" w:rsidRDefault="00BB3580" w:rsidP="00F2731B">
            <w:pPr>
              <w:pStyle w:val="Heading3"/>
              <w:rPr>
                <w:rFonts w:ascii="Verdana" w:hAnsi="Verdana"/>
              </w:rPr>
            </w:pPr>
            <w:r w:rsidRPr="00F2731B">
              <w:rPr>
                <w:rFonts w:ascii="Verdana" w:hAnsi="Verdana"/>
              </w:rPr>
              <w:t>Date Signed:</w:t>
            </w:r>
          </w:p>
        </w:tc>
        <w:tc>
          <w:tcPr>
            <w:tcW w:w="1579" w:type="dxa"/>
            <w:vAlign w:val="center"/>
          </w:tcPr>
          <w:p w14:paraId="01362801" w14:textId="77777777" w:rsidR="00BB3580" w:rsidRPr="00F2731B" w:rsidRDefault="00BB3580" w:rsidP="00F2731B">
            <w:pPr>
              <w:rPr>
                <w:rFonts w:ascii="Verdana" w:hAnsi="Verdana"/>
              </w:rPr>
            </w:pPr>
            <w:r w:rsidRPr="00F2731B">
              <w:rPr>
                <w:rFonts w:ascii="Verdana" w:hAnsi="Verdana"/>
              </w:rPr>
              <w:fldChar w:fldCharType="begin">
                <w:ffData>
                  <w:name w:val="Text10"/>
                  <w:enabled/>
                  <w:calcOnExit w:val="0"/>
                  <w:textInput/>
                </w:ffData>
              </w:fldChar>
            </w:r>
            <w:bookmarkStart w:id="1" w:name="Text10"/>
            <w:r w:rsidRPr="00F2731B">
              <w:rPr>
                <w:rFonts w:ascii="Verdana" w:hAnsi="Verdana"/>
              </w:rPr>
              <w:instrText xml:space="preserve"> FORMTEXT </w:instrText>
            </w:r>
            <w:r w:rsidRPr="00F2731B">
              <w:rPr>
                <w:rFonts w:ascii="Verdana" w:hAnsi="Verdana"/>
              </w:rPr>
            </w:r>
            <w:r w:rsidRPr="00F2731B">
              <w:rPr>
                <w:rFonts w:ascii="Verdana" w:hAnsi="Verdana"/>
              </w:rPr>
              <w:fldChar w:fldCharType="separate"/>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rPr>
              <w:fldChar w:fldCharType="end"/>
            </w:r>
            <w:bookmarkEnd w:id="1"/>
          </w:p>
        </w:tc>
      </w:tr>
      <w:tr w:rsidR="00BB3580" w:rsidRPr="00F2731B" w14:paraId="4BAD9496" w14:textId="77777777" w:rsidTr="00F2731B">
        <w:trPr>
          <w:trHeight w:val="547"/>
        </w:trPr>
        <w:tc>
          <w:tcPr>
            <w:tcW w:w="4123" w:type="dxa"/>
            <w:vAlign w:val="center"/>
          </w:tcPr>
          <w:p w14:paraId="1C9FD7DA" w14:textId="77777777" w:rsidR="00BB3580" w:rsidRPr="00F2731B" w:rsidRDefault="00BB3580" w:rsidP="00C177A5">
            <w:pPr>
              <w:pStyle w:val="Heading3"/>
              <w:rPr>
                <w:rFonts w:ascii="Verdana" w:hAnsi="Verdana"/>
              </w:rPr>
            </w:pPr>
            <w:r w:rsidRPr="00F2731B">
              <w:rPr>
                <w:rFonts w:ascii="Verdana" w:hAnsi="Verdana"/>
              </w:rPr>
              <w:t>Appropriate Administrator Name/Signature:</w:t>
            </w:r>
          </w:p>
        </w:tc>
        <w:tc>
          <w:tcPr>
            <w:tcW w:w="6178" w:type="dxa"/>
            <w:vAlign w:val="center"/>
          </w:tcPr>
          <w:p w14:paraId="3B288B9E" w14:textId="77777777" w:rsidR="00BB3580" w:rsidRPr="00F2731B" w:rsidRDefault="00BB3580" w:rsidP="00F2731B">
            <w:pPr>
              <w:rPr>
                <w:rFonts w:ascii="Verdana" w:hAnsi="Verdana"/>
              </w:rPr>
            </w:pPr>
            <w:r w:rsidRPr="00F2731B">
              <w:rPr>
                <w:rFonts w:ascii="Verdana" w:hAnsi="Verdana"/>
                <w:highlight w:val="lightGray"/>
              </w:rPr>
              <w:fldChar w:fldCharType="begin">
                <w:ffData>
                  <w:name w:val=""/>
                  <w:enabled/>
                  <w:calcOnExit w:val="0"/>
                  <w:textInput/>
                </w:ffData>
              </w:fldChar>
            </w:r>
            <w:r w:rsidRPr="00F2731B">
              <w:rPr>
                <w:rFonts w:ascii="Verdana" w:hAnsi="Verdana"/>
                <w:highlight w:val="lightGray"/>
              </w:rPr>
              <w:instrText xml:space="preserve"> FORMTEXT </w:instrText>
            </w:r>
            <w:r w:rsidRPr="00F2731B">
              <w:rPr>
                <w:rFonts w:ascii="Verdana" w:hAnsi="Verdana"/>
                <w:highlight w:val="lightGray"/>
              </w:rPr>
            </w:r>
            <w:r w:rsidRPr="00F2731B">
              <w:rPr>
                <w:rFonts w:ascii="Verdana" w:hAnsi="Verdana"/>
                <w:highlight w:val="lightGray"/>
              </w:rPr>
              <w:fldChar w:fldCharType="separate"/>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highlight w:val="lightGray"/>
              </w:rPr>
              <w:fldChar w:fldCharType="end"/>
            </w:r>
          </w:p>
        </w:tc>
        <w:tc>
          <w:tcPr>
            <w:tcW w:w="2250" w:type="dxa"/>
            <w:vAlign w:val="center"/>
          </w:tcPr>
          <w:p w14:paraId="1D80FE2F" w14:textId="77777777" w:rsidR="00BB3580" w:rsidRPr="00F2731B" w:rsidRDefault="00BB3580" w:rsidP="00F2731B">
            <w:pPr>
              <w:pStyle w:val="Heading3"/>
              <w:rPr>
                <w:rFonts w:ascii="Verdana" w:hAnsi="Verdana"/>
              </w:rPr>
            </w:pPr>
            <w:r w:rsidRPr="00F2731B">
              <w:rPr>
                <w:rFonts w:ascii="Verdana" w:hAnsi="Verdana"/>
              </w:rPr>
              <w:t>Date Signed:</w:t>
            </w:r>
          </w:p>
        </w:tc>
        <w:tc>
          <w:tcPr>
            <w:tcW w:w="1579" w:type="dxa"/>
            <w:vAlign w:val="center"/>
          </w:tcPr>
          <w:p w14:paraId="78A421B2" w14:textId="77777777" w:rsidR="00BB3580" w:rsidRPr="00F2731B" w:rsidRDefault="00BB3580" w:rsidP="00F2731B">
            <w:pPr>
              <w:rPr>
                <w:rFonts w:ascii="Verdana" w:hAnsi="Verdana"/>
              </w:rPr>
            </w:pPr>
            <w:r w:rsidRPr="00F2731B">
              <w:rPr>
                <w:rFonts w:ascii="Verdana" w:hAnsi="Verdana"/>
              </w:rPr>
              <w:fldChar w:fldCharType="begin">
                <w:ffData>
                  <w:name w:val="Text12"/>
                  <w:enabled/>
                  <w:calcOnExit w:val="0"/>
                  <w:textInput/>
                </w:ffData>
              </w:fldChar>
            </w:r>
            <w:bookmarkStart w:id="2" w:name="Text12"/>
            <w:r w:rsidRPr="00F2731B">
              <w:rPr>
                <w:rFonts w:ascii="Verdana" w:hAnsi="Verdana"/>
              </w:rPr>
              <w:instrText xml:space="preserve"> FORMTEXT </w:instrText>
            </w:r>
            <w:r w:rsidRPr="00F2731B">
              <w:rPr>
                <w:rFonts w:ascii="Verdana" w:hAnsi="Verdana"/>
              </w:rPr>
            </w:r>
            <w:r w:rsidRPr="00F2731B">
              <w:rPr>
                <w:rFonts w:ascii="Verdana" w:hAnsi="Verdana"/>
              </w:rPr>
              <w:fldChar w:fldCharType="separate"/>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rPr>
              <w:fldChar w:fldCharType="end"/>
            </w:r>
            <w:bookmarkEnd w:id="2"/>
          </w:p>
        </w:tc>
      </w:tr>
      <w:tr w:rsidR="00BB3580" w:rsidRPr="00F2731B" w14:paraId="7DF3DD77" w14:textId="77777777" w:rsidTr="00F2731B">
        <w:trPr>
          <w:trHeight w:val="432"/>
        </w:trPr>
        <w:tc>
          <w:tcPr>
            <w:tcW w:w="4123" w:type="dxa"/>
            <w:vAlign w:val="center"/>
          </w:tcPr>
          <w:p w14:paraId="5D2A201F" w14:textId="284D83B6" w:rsidR="00BB3580" w:rsidRPr="00F2731B" w:rsidRDefault="00591CB5" w:rsidP="00C177A5">
            <w:pPr>
              <w:pStyle w:val="Heading3"/>
              <w:rPr>
                <w:rFonts w:ascii="Verdana" w:hAnsi="Verdana"/>
              </w:rPr>
            </w:pPr>
            <w:r w:rsidRPr="00591CB5">
              <w:rPr>
                <w:rFonts w:ascii="Verdana" w:hAnsi="Verdana"/>
              </w:rPr>
              <w:t>People &amp; Culture</w:t>
            </w:r>
            <w:r w:rsidR="00BB3580" w:rsidRPr="00F2731B">
              <w:rPr>
                <w:rFonts w:ascii="Verdana" w:hAnsi="Verdana"/>
              </w:rPr>
              <w:t xml:space="preserve"> Name/Signature:</w:t>
            </w:r>
          </w:p>
        </w:tc>
        <w:tc>
          <w:tcPr>
            <w:tcW w:w="6178" w:type="dxa"/>
            <w:vAlign w:val="center"/>
          </w:tcPr>
          <w:p w14:paraId="341F391A" w14:textId="77777777" w:rsidR="00BB3580" w:rsidRPr="00F2731B" w:rsidRDefault="00BB3580" w:rsidP="00F2731B">
            <w:pPr>
              <w:rPr>
                <w:rFonts w:ascii="Verdana" w:hAnsi="Verdana"/>
              </w:rPr>
            </w:pPr>
            <w:r w:rsidRPr="00F2731B">
              <w:rPr>
                <w:rFonts w:ascii="Verdana" w:hAnsi="Verdana"/>
                <w:highlight w:val="lightGray"/>
              </w:rPr>
              <w:fldChar w:fldCharType="begin">
                <w:ffData>
                  <w:name w:val=""/>
                  <w:enabled/>
                  <w:calcOnExit w:val="0"/>
                  <w:textInput/>
                </w:ffData>
              </w:fldChar>
            </w:r>
            <w:r w:rsidRPr="00F2731B">
              <w:rPr>
                <w:rFonts w:ascii="Verdana" w:hAnsi="Verdana"/>
                <w:highlight w:val="lightGray"/>
              </w:rPr>
              <w:instrText xml:space="preserve"> FORMTEXT </w:instrText>
            </w:r>
            <w:r w:rsidRPr="00F2731B">
              <w:rPr>
                <w:rFonts w:ascii="Verdana" w:hAnsi="Verdana"/>
                <w:highlight w:val="lightGray"/>
              </w:rPr>
            </w:r>
            <w:r w:rsidRPr="00F2731B">
              <w:rPr>
                <w:rFonts w:ascii="Verdana" w:hAnsi="Verdana"/>
                <w:highlight w:val="lightGray"/>
              </w:rPr>
              <w:fldChar w:fldCharType="separate"/>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highlight w:val="lightGray"/>
              </w:rPr>
              <w:fldChar w:fldCharType="end"/>
            </w:r>
          </w:p>
        </w:tc>
        <w:tc>
          <w:tcPr>
            <w:tcW w:w="2250" w:type="dxa"/>
            <w:vAlign w:val="center"/>
          </w:tcPr>
          <w:p w14:paraId="2CDE6D3E" w14:textId="77777777" w:rsidR="00BB3580" w:rsidRPr="00F2731B" w:rsidRDefault="00BB3580" w:rsidP="00F2731B">
            <w:pPr>
              <w:pStyle w:val="Heading3"/>
              <w:rPr>
                <w:rFonts w:ascii="Verdana" w:hAnsi="Verdana"/>
              </w:rPr>
            </w:pPr>
            <w:r w:rsidRPr="00F2731B">
              <w:rPr>
                <w:rFonts w:ascii="Verdana" w:hAnsi="Verdana"/>
              </w:rPr>
              <w:t>Date Signed:</w:t>
            </w:r>
          </w:p>
        </w:tc>
        <w:tc>
          <w:tcPr>
            <w:tcW w:w="1579" w:type="dxa"/>
            <w:vAlign w:val="center"/>
          </w:tcPr>
          <w:p w14:paraId="6C11B258" w14:textId="77777777" w:rsidR="00BB3580" w:rsidRPr="00F2731B" w:rsidRDefault="00BB3580" w:rsidP="00F2731B">
            <w:pPr>
              <w:rPr>
                <w:rFonts w:ascii="Verdana" w:hAnsi="Verdana"/>
              </w:rPr>
            </w:pPr>
            <w:r w:rsidRPr="00F2731B">
              <w:rPr>
                <w:rFonts w:ascii="Verdana" w:hAnsi="Verdana"/>
              </w:rPr>
              <w:fldChar w:fldCharType="begin">
                <w:ffData>
                  <w:name w:val="Text13"/>
                  <w:enabled/>
                  <w:calcOnExit w:val="0"/>
                  <w:textInput/>
                </w:ffData>
              </w:fldChar>
            </w:r>
            <w:bookmarkStart w:id="3" w:name="Text13"/>
            <w:r w:rsidRPr="00F2731B">
              <w:rPr>
                <w:rFonts w:ascii="Verdana" w:hAnsi="Verdana"/>
              </w:rPr>
              <w:instrText xml:space="preserve"> FORMTEXT </w:instrText>
            </w:r>
            <w:r w:rsidRPr="00F2731B">
              <w:rPr>
                <w:rFonts w:ascii="Verdana" w:hAnsi="Verdana"/>
              </w:rPr>
            </w:r>
            <w:r w:rsidRPr="00F2731B">
              <w:rPr>
                <w:rFonts w:ascii="Verdana" w:hAnsi="Verdana"/>
              </w:rPr>
              <w:fldChar w:fldCharType="separate"/>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rPr>
              <w:fldChar w:fldCharType="end"/>
            </w:r>
            <w:bookmarkEnd w:id="3"/>
          </w:p>
        </w:tc>
      </w:tr>
    </w:tbl>
    <w:p w14:paraId="34C5FF06" w14:textId="77777777" w:rsidR="00DA7BBE" w:rsidRPr="00DA7BBE" w:rsidRDefault="00DA7BBE" w:rsidP="00DA7BBE"/>
    <w:p w14:paraId="2AD554C9" w14:textId="77777777" w:rsidR="00DA7BBE" w:rsidRPr="00DA7BBE" w:rsidRDefault="00DA7BBE" w:rsidP="00DA7BBE"/>
    <w:p w14:paraId="5522610F" w14:textId="77777777" w:rsidR="00DA7BBE" w:rsidRPr="00DA7BBE" w:rsidRDefault="00DA7BBE" w:rsidP="00DA7BBE"/>
    <w:p w14:paraId="22F26593" w14:textId="77777777" w:rsidR="00DA7BBE" w:rsidRPr="00DA7BBE" w:rsidRDefault="00DA7BBE" w:rsidP="00DA7BBE"/>
    <w:p w14:paraId="482F8C2C" w14:textId="77777777" w:rsidR="00DA7BBE" w:rsidRPr="00DA7BBE" w:rsidRDefault="00DA7BBE" w:rsidP="00DA7BBE"/>
    <w:p w14:paraId="632150AB" w14:textId="77777777" w:rsidR="00DA7BBE" w:rsidRPr="00DA7BBE" w:rsidRDefault="00DA7BBE" w:rsidP="00DA7BBE"/>
    <w:p w14:paraId="1020A46A" w14:textId="77777777" w:rsidR="00DA7BBE" w:rsidRPr="00DA7BBE" w:rsidRDefault="00DA7BBE" w:rsidP="00DA7BBE"/>
    <w:p w14:paraId="4F502663" w14:textId="77777777" w:rsidR="00DA7BBE" w:rsidRPr="00DA7BBE" w:rsidRDefault="00DA7BBE" w:rsidP="00DA7BBE"/>
    <w:p w14:paraId="50DD806D" w14:textId="77777777" w:rsidR="00DA7BBE" w:rsidRPr="00DA7BBE" w:rsidRDefault="00DA7BBE" w:rsidP="00DA7BBE"/>
    <w:p w14:paraId="5C94B4FB" w14:textId="77777777" w:rsidR="00DA7BBE" w:rsidRPr="00DA7BBE" w:rsidRDefault="00DA7BBE" w:rsidP="00DA7BBE"/>
    <w:p w14:paraId="4FEFE3CA" w14:textId="77777777" w:rsidR="00DA7BBE" w:rsidRPr="00DA7BBE" w:rsidRDefault="00DA7BBE" w:rsidP="00DA7BBE"/>
    <w:p w14:paraId="410297B8" w14:textId="77777777" w:rsidR="00DA7BBE" w:rsidRPr="00DA7BBE" w:rsidRDefault="00DA7BBE" w:rsidP="00DA7BBE"/>
    <w:p w14:paraId="1B8357CB" w14:textId="77777777" w:rsidR="00DA7BBE" w:rsidRPr="00DA7BBE" w:rsidRDefault="00DA7BBE" w:rsidP="00DA7BBE"/>
    <w:p w14:paraId="18CBDA72" w14:textId="77777777" w:rsidR="00DA7BBE" w:rsidRPr="00DA7BBE" w:rsidRDefault="00DA7BBE" w:rsidP="00DA7BBE"/>
    <w:p w14:paraId="5F87F6C4" w14:textId="77777777" w:rsidR="00DA7BBE" w:rsidRPr="00DA7BBE" w:rsidRDefault="00DA7BBE" w:rsidP="00DA7BBE"/>
    <w:p w14:paraId="7E12B59C" w14:textId="77777777" w:rsidR="00DA7BBE" w:rsidRPr="00DA7BBE" w:rsidRDefault="00DA7BBE" w:rsidP="00DA7BBE"/>
    <w:p w14:paraId="2ECE1DE8" w14:textId="77777777" w:rsidR="00DA7BBE" w:rsidRPr="00DA7BBE" w:rsidRDefault="00DA7BBE" w:rsidP="00DA7BBE"/>
    <w:p w14:paraId="345E070D" w14:textId="77777777" w:rsidR="00E54C0B" w:rsidRPr="00DA7BBE" w:rsidRDefault="00DA7BBE" w:rsidP="00DA7BBE">
      <w:pPr>
        <w:tabs>
          <w:tab w:val="left" w:pos="2745"/>
        </w:tabs>
      </w:pPr>
      <w:r>
        <w:tab/>
      </w:r>
    </w:p>
    <w:sectPr w:rsidR="00E54C0B" w:rsidRPr="00DA7BBE" w:rsidSect="00946991">
      <w:headerReference w:type="default" r:id="rId8"/>
      <w:footerReference w:type="default" r:id="rId9"/>
      <w:headerReference w:type="first" r:id="rId10"/>
      <w:footerReference w:type="first" r:id="rId11"/>
      <w:pgSz w:w="15840" w:h="12240" w:orient="landscape"/>
      <w:pgMar w:top="576" w:right="810" w:bottom="576" w:left="432"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1ECEF" w14:textId="77777777" w:rsidR="00F1230C" w:rsidRDefault="00F1230C" w:rsidP="00090AF2">
      <w:r>
        <w:separator/>
      </w:r>
    </w:p>
  </w:endnote>
  <w:endnote w:type="continuationSeparator" w:id="0">
    <w:p w14:paraId="7C0C5D82" w14:textId="77777777" w:rsidR="00F1230C" w:rsidRDefault="00F1230C" w:rsidP="0009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EB79" w14:textId="043E1867" w:rsidR="00276747" w:rsidRPr="00BA25FC" w:rsidRDefault="00783115" w:rsidP="006B598D">
    <w:pPr>
      <w:pStyle w:val="Footer"/>
      <w:pBdr>
        <w:top w:val="single" w:sz="4" w:space="1" w:color="auto"/>
      </w:pBdr>
      <w:tabs>
        <w:tab w:val="clear" w:pos="9360"/>
        <w:tab w:val="left" w:pos="4770"/>
        <w:tab w:val="left" w:pos="4860"/>
        <w:tab w:val="right" w:pos="10080"/>
        <w:tab w:val="right" w:pos="14490"/>
      </w:tabs>
      <w:rPr>
        <w:rFonts w:cs="Arial"/>
        <w:szCs w:val="18"/>
      </w:rPr>
    </w:pPr>
    <w:r w:rsidRPr="00880F42">
      <w:rPr>
        <w:rFonts w:ascii="Verdana" w:hAnsi="Verdana" w:cs="Arial"/>
        <w:szCs w:val="18"/>
      </w:rPr>
      <w:t>Position Description Instructions and Form</w:t>
    </w:r>
    <w:r w:rsidR="00EC35B3" w:rsidRPr="00880F42">
      <w:rPr>
        <w:rFonts w:ascii="Verdana" w:hAnsi="Verdana" w:cs="Arial"/>
        <w:szCs w:val="18"/>
      </w:rPr>
      <w:t xml:space="preserve"> 0</w:t>
    </w:r>
    <w:r w:rsidRPr="00880F42">
      <w:rPr>
        <w:rFonts w:ascii="Verdana" w:hAnsi="Verdana" w:cs="Arial"/>
        <w:szCs w:val="18"/>
      </w:rPr>
      <w:t>7</w:t>
    </w:r>
    <w:r w:rsidR="00EC35B3" w:rsidRPr="00880F42">
      <w:rPr>
        <w:rFonts w:ascii="Verdana" w:hAnsi="Verdana" w:cs="Arial"/>
        <w:szCs w:val="18"/>
      </w:rPr>
      <w:t>/</w:t>
    </w:r>
    <w:r w:rsidRPr="00880F42">
      <w:rPr>
        <w:rFonts w:ascii="Verdana" w:hAnsi="Verdana" w:cs="Arial"/>
        <w:szCs w:val="18"/>
      </w:rPr>
      <w:t>28</w:t>
    </w:r>
    <w:r w:rsidR="009B2B60" w:rsidRPr="00880F42">
      <w:rPr>
        <w:rFonts w:ascii="Verdana" w:hAnsi="Verdana" w:cs="Arial"/>
        <w:szCs w:val="18"/>
      </w:rPr>
      <w:t>/202</w:t>
    </w:r>
    <w:r w:rsidRPr="00880F42">
      <w:rPr>
        <w:rFonts w:ascii="Verdana" w:hAnsi="Verdana" w:cs="Arial"/>
        <w:szCs w:val="18"/>
      </w:rPr>
      <w:t>6</w:t>
    </w:r>
    <w:r w:rsidR="00020623">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DA7BBE">
      <w:rPr>
        <w:rFonts w:cs="Arial"/>
        <w:noProof/>
        <w:szCs w:val="18"/>
      </w:rPr>
      <w:t>1</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DA7BBE">
      <w:rPr>
        <w:rFonts w:cs="Arial"/>
        <w:noProof/>
        <w:szCs w:val="18"/>
      </w:rPr>
      <w:t>1</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5652"/>
    </w:tblGrid>
    <w:tr w:rsidR="00A669AD" w14:paraId="4EBC73E6" w14:textId="77777777" w:rsidTr="00A669AD">
      <w:tc>
        <w:tcPr>
          <w:tcW w:w="5652" w:type="dxa"/>
        </w:tcPr>
        <w:p w14:paraId="3406F614" w14:textId="77777777" w:rsidR="00A669AD" w:rsidRDefault="00A669AD" w:rsidP="008C323D">
          <w:pPr>
            <w:pStyle w:val="Footer"/>
            <w:tabs>
              <w:tab w:val="clear" w:pos="9360"/>
              <w:tab w:val="left" w:pos="4770"/>
              <w:tab w:val="left" w:pos="4860"/>
              <w:tab w:val="right" w:pos="9990"/>
              <w:tab w:val="right" w:pos="10080"/>
            </w:tabs>
            <w:rPr>
              <w:rFonts w:cs="Arial"/>
              <w:szCs w:val="18"/>
            </w:rPr>
          </w:pPr>
          <w:r>
            <w:rPr>
              <w:rFonts w:cs="Arial"/>
              <w:szCs w:val="18"/>
            </w:rPr>
            <w:t>UP Revised 07/13/2015</w:t>
          </w:r>
        </w:p>
      </w:tc>
      <w:tc>
        <w:tcPr>
          <w:tcW w:w="5652" w:type="dxa"/>
        </w:tcPr>
        <w:p w14:paraId="0A1B2739" w14:textId="77777777" w:rsidR="00A669AD" w:rsidRDefault="00A669AD" w:rsidP="00A669AD">
          <w:pPr>
            <w:pStyle w:val="Footer"/>
            <w:tabs>
              <w:tab w:val="clear" w:pos="9360"/>
              <w:tab w:val="left" w:pos="4770"/>
              <w:tab w:val="left" w:pos="4860"/>
              <w:tab w:val="right" w:pos="9990"/>
              <w:tab w:val="right" w:pos="10080"/>
            </w:tabs>
            <w:jc w:val="right"/>
            <w:rPr>
              <w:rFonts w:cs="Arial"/>
              <w:szCs w:val="18"/>
            </w:rPr>
          </w:pPr>
          <w:r>
            <w:rPr>
              <w:rFonts w:cs="Arial"/>
              <w:szCs w:val="18"/>
            </w:rPr>
            <w:t>Page 1 of 2</w:t>
          </w:r>
        </w:p>
      </w:tc>
    </w:tr>
  </w:tbl>
  <w:p w14:paraId="2EB70F41" w14:textId="77777777" w:rsidR="00A669AD" w:rsidRDefault="00A669AD" w:rsidP="008C323D">
    <w:pPr>
      <w:pStyle w:val="Footer"/>
      <w:tabs>
        <w:tab w:val="clear" w:pos="9360"/>
        <w:tab w:val="left" w:pos="4770"/>
        <w:tab w:val="left" w:pos="4860"/>
        <w:tab w:val="right" w:pos="9990"/>
        <w:tab w:val="right" w:pos="10080"/>
      </w:tabs>
      <w:rPr>
        <w:rFonts w:cs="Arial"/>
        <w:szCs w:val="18"/>
      </w:rPr>
    </w:pPr>
  </w:p>
  <w:p w14:paraId="3FD0FC24" w14:textId="77777777" w:rsidR="00F90C5E" w:rsidRPr="00972B7D" w:rsidRDefault="008C323D" w:rsidP="008C323D">
    <w:pPr>
      <w:pStyle w:val="Footer"/>
      <w:tabs>
        <w:tab w:val="clear" w:pos="9360"/>
        <w:tab w:val="left" w:pos="4770"/>
        <w:tab w:val="left" w:pos="4860"/>
        <w:tab w:val="right" w:pos="9990"/>
        <w:tab w:val="right" w:pos="10080"/>
      </w:tabs>
      <w:rPr>
        <w:rFonts w:cs="Arial"/>
        <w:szCs w:val="18"/>
      </w:rPr>
    </w:pPr>
    <w:r>
      <w:rPr>
        <w:rFonts w:cs="Arial"/>
        <w:szCs w:val="18"/>
      </w:rPr>
      <w:tab/>
    </w:r>
    <w:r>
      <w:rPr>
        <w:rFonts w:cs="Arial"/>
        <w:szCs w:val="18"/>
      </w:rPr>
      <w:tab/>
    </w:r>
    <w:r>
      <w:rPr>
        <w:rFonts w:cs="Arial"/>
        <w:szCs w:val="18"/>
      </w:rPr>
      <w:tab/>
    </w:r>
    <w:r>
      <w:rPr>
        <w:rFonts w:cs="Arial"/>
        <w:szCs w:val="18"/>
      </w:rPr>
      <w:tab/>
    </w:r>
    <w:r>
      <w:rPr>
        <w:rFonts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A994" w14:textId="77777777" w:rsidR="00F1230C" w:rsidRDefault="00F1230C" w:rsidP="00090AF2">
      <w:r>
        <w:separator/>
      </w:r>
    </w:p>
  </w:footnote>
  <w:footnote w:type="continuationSeparator" w:id="0">
    <w:p w14:paraId="49ADB5D1" w14:textId="77777777" w:rsidR="00F1230C" w:rsidRDefault="00F1230C" w:rsidP="0009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7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9108"/>
    </w:tblGrid>
    <w:tr w:rsidR="00543F89" w14:paraId="032B5312" w14:textId="77777777" w:rsidTr="006B598D">
      <w:tc>
        <w:tcPr>
          <w:tcW w:w="5652" w:type="dxa"/>
        </w:tcPr>
        <w:p w14:paraId="71880D3D" w14:textId="77777777" w:rsidR="00543F89" w:rsidRDefault="00BA25FC" w:rsidP="007E15A0">
          <w:pPr>
            <w:pStyle w:val="Header"/>
            <w:spacing w:after="20"/>
          </w:pPr>
          <w:r>
            <w:rPr>
              <w:noProof/>
            </w:rPr>
            <w:drawing>
              <wp:inline distT="0" distB="0" distL="0" distR="0" wp14:anchorId="6796C775" wp14:editId="23715B6D">
                <wp:extent cx="3126256" cy="4061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6256" cy="406158"/>
                        </a:xfrm>
                        <a:prstGeom prst="rect">
                          <a:avLst/>
                        </a:prstGeom>
                      </pic:spPr>
                    </pic:pic>
                  </a:graphicData>
                </a:graphic>
              </wp:inline>
            </w:drawing>
          </w:r>
        </w:p>
      </w:tc>
      <w:tc>
        <w:tcPr>
          <w:tcW w:w="9108" w:type="dxa"/>
        </w:tcPr>
        <w:p w14:paraId="0B70D86C" w14:textId="390CCF51" w:rsidR="00543F89" w:rsidRPr="00783115" w:rsidRDefault="00783115" w:rsidP="00783115">
          <w:pPr>
            <w:pStyle w:val="Header"/>
            <w:spacing w:before="120" w:after="120"/>
            <w:jc w:val="right"/>
            <w:rPr>
              <w:rFonts w:ascii="Verdana" w:hAnsi="Verdana"/>
              <w:b w:val="0"/>
              <w:szCs w:val="24"/>
            </w:rPr>
          </w:pPr>
          <w:r w:rsidRPr="00A42B2D">
            <w:rPr>
              <w:rFonts w:ascii="Verdana" w:hAnsi="Verdana"/>
              <w:szCs w:val="24"/>
            </w:rPr>
            <w:t>POSITION DESCRIPTION</w:t>
          </w:r>
          <w:r>
            <w:rPr>
              <w:rFonts w:ascii="Verdana" w:hAnsi="Verdana"/>
              <w:szCs w:val="24"/>
            </w:rPr>
            <w:br/>
          </w:r>
          <w:r w:rsidRPr="00A42B2D">
            <w:rPr>
              <w:rFonts w:ascii="Verdana" w:hAnsi="Verdana"/>
              <w:szCs w:val="24"/>
            </w:rPr>
            <w:t>INSTRUCTIONS AND FORM</w:t>
          </w:r>
        </w:p>
      </w:tc>
    </w:tr>
  </w:tbl>
  <w:p w14:paraId="301E96FB" w14:textId="77777777" w:rsidR="00543F89" w:rsidRDefault="00543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14:paraId="3CC6A678" w14:textId="77777777" w:rsidTr="00D854F0">
      <w:trPr>
        <w:trHeight w:val="995"/>
      </w:trPr>
      <w:tc>
        <w:tcPr>
          <w:tcW w:w="3870" w:type="dxa"/>
        </w:tcPr>
        <w:p w14:paraId="09202877" w14:textId="77777777" w:rsidR="00A669AD" w:rsidRDefault="00A669AD" w:rsidP="00635416">
          <w:pPr>
            <w:pStyle w:val="Header"/>
          </w:pPr>
          <w:r w:rsidRPr="003C3DC6">
            <w:rPr>
              <w:noProof/>
            </w:rPr>
            <w:drawing>
              <wp:inline distT="0" distB="0" distL="0" distR="0" wp14:anchorId="1924C1D0" wp14:editId="322C09FA">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14:paraId="31BD0DC9" w14:textId="77777777" w:rsidR="00A669AD" w:rsidRPr="00635416" w:rsidRDefault="00A669AD" w:rsidP="00A669AD">
          <w:pPr>
            <w:pStyle w:val="Header"/>
            <w:jc w:val="right"/>
          </w:pPr>
          <w:r>
            <w:t>TITLE OF DOCUMENT</w:t>
          </w:r>
        </w:p>
      </w:tc>
    </w:tr>
  </w:tbl>
  <w:p w14:paraId="2BED2A41" w14:textId="77777777"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C4B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372C8"/>
    <w:multiLevelType w:val="hybridMultilevel"/>
    <w:tmpl w:val="61AC8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129A0"/>
    <w:multiLevelType w:val="multilevel"/>
    <w:tmpl w:val="1144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B5093"/>
    <w:multiLevelType w:val="hybridMultilevel"/>
    <w:tmpl w:val="982C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F44FF"/>
    <w:multiLevelType w:val="hybridMultilevel"/>
    <w:tmpl w:val="690A3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46585"/>
    <w:multiLevelType w:val="hybridMultilevel"/>
    <w:tmpl w:val="E9C2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264723"/>
    <w:multiLevelType w:val="hybridMultilevel"/>
    <w:tmpl w:val="B538BDF2"/>
    <w:lvl w:ilvl="0" w:tplc="8020D1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A2174"/>
    <w:multiLevelType w:val="hybridMultilevel"/>
    <w:tmpl w:val="331A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A219D"/>
    <w:multiLevelType w:val="hybridMultilevel"/>
    <w:tmpl w:val="9F306E64"/>
    <w:lvl w:ilvl="0" w:tplc="B3F67B46">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6C4F19"/>
    <w:multiLevelType w:val="hybridMultilevel"/>
    <w:tmpl w:val="3118D6B6"/>
    <w:lvl w:ilvl="0" w:tplc="91887BD0">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F27ED"/>
    <w:multiLevelType w:val="hybridMultilevel"/>
    <w:tmpl w:val="D88AA5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167994"/>
    <w:multiLevelType w:val="hybridMultilevel"/>
    <w:tmpl w:val="78E6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5F0A77"/>
    <w:multiLevelType w:val="hybridMultilevel"/>
    <w:tmpl w:val="46F2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176659"/>
    <w:multiLevelType w:val="hybridMultilevel"/>
    <w:tmpl w:val="8094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96891"/>
    <w:multiLevelType w:val="hybridMultilevel"/>
    <w:tmpl w:val="AD8C844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6A5FCB"/>
    <w:multiLevelType w:val="hybridMultilevel"/>
    <w:tmpl w:val="743460A6"/>
    <w:lvl w:ilvl="0" w:tplc="8020D1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9160524">
    <w:abstractNumId w:val="10"/>
  </w:num>
  <w:num w:numId="2" w16cid:durableId="973758298">
    <w:abstractNumId w:val="1"/>
  </w:num>
  <w:num w:numId="3" w16cid:durableId="989408784">
    <w:abstractNumId w:val="6"/>
  </w:num>
  <w:num w:numId="4" w16cid:durableId="1138062274">
    <w:abstractNumId w:val="19"/>
  </w:num>
  <w:num w:numId="5" w16cid:durableId="184177710">
    <w:abstractNumId w:val="9"/>
  </w:num>
  <w:num w:numId="6" w16cid:durableId="870147290">
    <w:abstractNumId w:val="3"/>
  </w:num>
  <w:num w:numId="7" w16cid:durableId="1757743736">
    <w:abstractNumId w:val="16"/>
  </w:num>
  <w:num w:numId="8" w16cid:durableId="378479391">
    <w:abstractNumId w:val="23"/>
  </w:num>
  <w:num w:numId="9" w16cid:durableId="540244160">
    <w:abstractNumId w:val="4"/>
  </w:num>
  <w:num w:numId="10" w16cid:durableId="993684760">
    <w:abstractNumId w:val="7"/>
  </w:num>
  <w:num w:numId="11" w16cid:durableId="1414662933">
    <w:abstractNumId w:val="8"/>
  </w:num>
  <w:num w:numId="12" w16cid:durableId="1318530735">
    <w:abstractNumId w:val="12"/>
  </w:num>
  <w:num w:numId="13" w16cid:durableId="1664893551">
    <w:abstractNumId w:val="24"/>
  </w:num>
  <w:num w:numId="14" w16cid:durableId="528569456">
    <w:abstractNumId w:val="2"/>
  </w:num>
  <w:num w:numId="15" w16cid:durableId="2078938316">
    <w:abstractNumId w:val="11"/>
  </w:num>
  <w:num w:numId="16" w16cid:durableId="1132750748">
    <w:abstractNumId w:val="0"/>
  </w:num>
  <w:num w:numId="17" w16cid:durableId="974063300">
    <w:abstractNumId w:val="22"/>
  </w:num>
  <w:num w:numId="18" w16cid:durableId="67969152">
    <w:abstractNumId w:val="15"/>
  </w:num>
  <w:num w:numId="19" w16cid:durableId="784620243">
    <w:abstractNumId w:val="14"/>
  </w:num>
  <w:num w:numId="20" w16cid:durableId="21322811">
    <w:abstractNumId w:val="17"/>
  </w:num>
  <w:num w:numId="21" w16cid:durableId="1200506685">
    <w:abstractNumId w:val="21"/>
  </w:num>
  <w:num w:numId="22" w16cid:durableId="1612086460">
    <w:abstractNumId w:val="18"/>
  </w:num>
  <w:num w:numId="23" w16cid:durableId="686297368">
    <w:abstractNumId w:val="5"/>
  </w:num>
  <w:num w:numId="24" w16cid:durableId="1111439608">
    <w:abstractNumId w:val="13"/>
  </w:num>
  <w:num w:numId="25" w16cid:durableId="11892913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44"/>
    <w:rsid w:val="00020623"/>
    <w:rsid w:val="00037C76"/>
    <w:rsid w:val="00057F82"/>
    <w:rsid w:val="0006088A"/>
    <w:rsid w:val="000735AB"/>
    <w:rsid w:val="00090627"/>
    <w:rsid w:val="00090AF2"/>
    <w:rsid w:val="000924AD"/>
    <w:rsid w:val="000E2269"/>
    <w:rsid w:val="00117B7C"/>
    <w:rsid w:val="00130481"/>
    <w:rsid w:val="00132639"/>
    <w:rsid w:val="00141B88"/>
    <w:rsid w:val="00154F6B"/>
    <w:rsid w:val="00173007"/>
    <w:rsid w:val="001858DC"/>
    <w:rsid w:val="001E42CA"/>
    <w:rsid w:val="00221134"/>
    <w:rsid w:val="002278E8"/>
    <w:rsid w:val="002307BA"/>
    <w:rsid w:val="00237D8E"/>
    <w:rsid w:val="002405CA"/>
    <w:rsid w:val="002540A4"/>
    <w:rsid w:val="00261A56"/>
    <w:rsid w:val="00276747"/>
    <w:rsid w:val="00292FC9"/>
    <w:rsid w:val="002D19A6"/>
    <w:rsid w:val="002D7F0E"/>
    <w:rsid w:val="002F6828"/>
    <w:rsid w:val="003059FC"/>
    <w:rsid w:val="00306720"/>
    <w:rsid w:val="003115D7"/>
    <w:rsid w:val="003336BE"/>
    <w:rsid w:val="003820C3"/>
    <w:rsid w:val="003D5944"/>
    <w:rsid w:val="003E56EA"/>
    <w:rsid w:val="004049D0"/>
    <w:rsid w:val="00413236"/>
    <w:rsid w:val="00422B5B"/>
    <w:rsid w:val="00445130"/>
    <w:rsid w:val="004C5023"/>
    <w:rsid w:val="004D03C4"/>
    <w:rsid w:val="004D75B7"/>
    <w:rsid w:val="00514B42"/>
    <w:rsid w:val="00521448"/>
    <w:rsid w:val="00540765"/>
    <w:rsid w:val="0054298B"/>
    <w:rsid w:val="00543F89"/>
    <w:rsid w:val="00591CB5"/>
    <w:rsid w:val="005A0FEB"/>
    <w:rsid w:val="005C1271"/>
    <w:rsid w:val="005C1AB2"/>
    <w:rsid w:val="005F6DEF"/>
    <w:rsid w:val="006064D8"/>
    <w:rsid w:val="00622CE6"/>
    <w:rsid w:val="00635416"/>
    <w:rsid w:val="00670BFD"/>
    <w:rsid w:val="00685D0D"/>
    <w:rsid w:val="00692E60"/>
    <w:rsid w:val="0069441A"/>
    <w:rsid w:val="006A137C"/>
    <w:rsid w:val="006B598D"/>
    <w:rsid w:val="006F043A"/>
    <w:rsid w:val="00706D83"/>
    <w:rsid w:val="00721BB9"/>
    <w:rsid w:val="0075603E"/>
    <w:rsid w:val="0076058B"/>
    <w:rsid w:val="00783115"/>
    <w:rsid w:val="007A0704"/>
    <w:rsid w:val="007C5FDF"/>
    <w:rsid w:val="007C7EA2"/>
    <w:rsid w:val="007D39FA"/>
    <w:rsid w:val="007D7D41"/>
    <w:rsid w:val="007E15A0"/>
    <w:rsid w:val="007E2884"/>
    <w:rsid w:val="00807222"/>
    <w:rsid w:val="0083398C"/>
    <w:rsid w:val="00835E00"/>
    <w:rsid w:val="0085056F"/>
    <w:rsid w:val="00877A07"/>
    <w:rsid w:val="00880F42"/>
    <w:rsid w:val="008C323D"/>
    <w:rsid w:val="008D2F94"/>
    <w:rsid w:val="008E066D"/>
    <w:rsid w:val="008E1A80"/>
    <w:rsid w:val="008E63C5"/>
    <w:rsid w:val="00914FCB"/>
    <w:rsid w:val="00931A29"/>
    <w:rsid w:val="009417F6"/>
    <w:rsid w:val="00946991"/>
    <w:rsid w:val="0097736F"/>
    <w:rsid w:val="00990C00"/>
    <w:rsid w:val="009939C5"/>
    <w:rsid w:val="009A1858"/>
    <w:rsid w:val="009A4905"/>
    <w:rsid w:val="009B2B60"/>
    <w:rsid w:val="00A0484D"/>
    <w:rsid w:val="00A04862"/>
    <w:rsid w:val="00A17C59"/>
    <w:rsid w:val="00A20B87"/>
    <w:rsid w:val="00A20E88"/>
    <w:rsid w:val="00A64268"/>
    <w:rsid w:val="00A669AD"/>
    <w:rsid w:val="00A713F1"/>
    <w:rsid w:val="00A73068"/>
    <w:rsid w:val="00A842C5"/>
    <w:rsid w:val="00A85182"/>
    <w:rsid w:val="00AA24F1"/>
    <w:rsid w:val="00AA5C4E"/>
    <w:rsid w:val="00AF5EE6"/>
    <w:rsid w:val="00AF7005"/>
    <w:rsid w:val="00B010B5"/>
    <w:rsid w:val="00B15828"/>
    <w:rsid w:val="00B31C70"/>
    <w:rsid w:val="00B45243"/>
    <w:rsid w:val="00B63204"/>
    <w:rsid w:val="00BA25FC"/>
    <w:rsid w:val="00BB3580"/>
    <w:rsid w:val="00BD7778"/>
    <w:rsid w:val="00BE0F6F"/>
    <w:rsid w:val="00C10E29"/>
    <w:rsid w:val="00C177A5"/>
    <w:rsid w:val="00CD07CE"/>
    <w:rsid w:val="00CF0891"/>
    <w:rsid w:val="00D00E21"/>
    <w:rsid w:val="00D20B55"/>
    <w:rsid w:val="00D20F35"/>
    <w:rsid w:val="00D37AFB"/>
    <w:rsid w:val="00D417D9"/>
    <w:rsid w:val="00D45BA7"/>
    <w:rsid w:val="00D562C7"/>
    <w:rsid w:val="00D601FF"/>
    <w:rsid w:val="00D6505F"/>
    <w:rsid w:val="00D917BA"/>
    <w:rsid w:val="00DA7BBE"/>
    <w:rsid w:val="00DB213D"/>
    <w:rsid w:val="00DC2E3E"/>
    <w:rsid w:val="00DE1679"/>
    <w:rsid w:val="00E17053"/>
    <w:rsid w:val="00E37002"/>
    <w:rsid w:val="00E54B55"/>
    <w:rsid w:val="00E54C0B"/>
    <w:rsid w:val="00E57C05"/>
    <w:rsid w:val="00EC35B3"/>
    <w:rsid w:val="00EF4EE8"/>
    <w:rsid w:val="00F1230C"/>
    <w:rsid w:val="00F2731B"/>
    <w:rsid w:val="00F303E8"/>
    <w:rsid w:val="00F33804"/>
    <w:rsid w:val="00F33E26"/>
    <w:rsid w:val="00F516DD"/>
    <w:rsid w:val="00F53642"/>
    <w:rsid w:val="00F63454"/>
    <w:rsid w:val="00F76752"/>
    <w:rsid w:val="00F90C5E"/>
    <w:rsid w:val="00F92E07"/>
    <w:rsid w:val="00FA4500"/>
    <w:rsid w:val="00FC73D6"/>
    <w:rsid w:val="00FC7B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1D3EC"/>
  <w15:docId w15:val="{71E486E3-019A-40F3-B71E-5BABAAF8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580"/>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0735AB"/>
    <w:pPr>
      <w:outlineLvl w:val="0"/>
    </w:pPr>
    <w:rPr>
      <w:rFonts w:cs="Arial"/>
      <w:b/>
      <w:sz w:val="24"/>
    </w:rPr>
  </w:style>
  <w:style w:type="paragraph" w:styleId="Heading2">
    <w:name w:val="heading 2"/>
    <w:basedOn w:val="Normal"/>
    <w:next w:val="Normal"/>
    <w:link w:val="Heading2Char"/>
    <w:unhideWhenUsed/>
    <w:qFormat/>
    <w:rsid w:val="000735AB"/>
    <w:pPr>
      <w:keepNext/>
      <w:keepLines/>
      <w:spacing w:before="40"/>
      <w:outlineLvl w:val="1"/>
    </w:pPr>
    <w:rPr>
      <w:rFonts w:eastAsiaTheme="majorEastAsia" w:cstheme="majorBidi"/>
      <w:b/>
      <w:szCs w:val="26"/>
    </w:rPr>
  </w:style>
  <w:style w:type="paragraph" w:styleId="Heading3">
    <w:name w:val="heading 3"/>
    <w:basedOn w:val="Heading2"/>
    <w:next w:val="Normal"/>
    <w:link w:val="Heading3Char"/>
    <w:autoRedefine/>
    <w:qFormat/>
    <w:rsid w:val="00BB3580"/>
    <w:pPr>
      <w:keepNext w:val="0"/>
      <w:keepLines w:val="0"/>
      <w:spacing w:before="120" w:after="120"/>
      <w:contextualSpacing/>
      <w:outlineLvl w:val="2"/>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pPr>
    <w:rPr>
      <w:noProof/>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rsid w:val="000735AB"/>
    <w:rPr>
      <w:rFonts w:ascii="Verdana" w:eastAsiaTheme="majorEastAsia" w:hAnsi="Verdana" w:cstheme="majorBidi"/>
      <w:b/>
      <w:sz w:val="20"/>
      <w:szCs w:val="26"/>
    </w:rPr>
  </w:style>
  <w:style w:type="character" w:customStyle="1" w:styleId="Heading3Char">
    <w:name w:val="Heading 3 Char"/>
    <w:basedOn w:val="DefaultParagraphFont"/>
    <w:link w:val="Heading3"/>
    <w:rsid w:val="00BB3580"/>
    <w:rPr>
      <w:rFonts w:ascii="Verdana" w:eastAsia="Times New Roman" w:hAnsi="Verdana" w:cs="Times New Roman"/>
      <w:b/>
      <w:sz w:val="20"/>
      <w:szCs w:val="20"/>
    </w:rPr>
  </w:style>
  <w:style w:type="paragraph" w:customStyle="1" w:styleId="HRPg1Header">
    <w:name w:val="HR Pg1 Header"/>
    <w:basedOn w:val="Header"/>
    <w:rsid w:val="00BB3580"/>
    <w:pPr>
      <w:tabs>
        <w:tab w:val="center" w:pos="4320"/>
        <w:tab w:val="right" w:pos="8640"/>
      </w:tabs>
      <w:jc w:val="right"/>
      <w:outlineLvl w:val="9"/>
    </w:pPr>
    <w:rPr>
      <w:rFonts w:cs="Times New Roman"/>
      <w:caps/>
      <w:sz w:val="28"/>
      <w:szCs w:val="20"/>
    </w:rPr>
  </w:style>
  <w:style w:type="paragraph" w:customStyle="1" w:styleId="HUMANRESOURCES">
    <w:name w:val="HUMAN RESOURCES"/>
    <w:basedOn w:val="HRPg1Header"/>
    <w:rsid w:val="00BB3580"/>
    <w:rPr>
      <w:b w:val="0"/>
      <w:sz w:val="24"/>
    </w:rPr>
  </w:style>
  <w:style w:type="paragraph" w:styleId="ListBullet">
    <w:name w:val="List Bullet"/>
    <w:basedOn w:val="Normal"/>
    <w:rsid w:val="00BB3580"/>
    <w:pPr>
      <w:numPr>
        <w:numId w:val="16"/>
      </w:numPr>
      <w:tabs>
        <w:tab w:val="clear" w:pos="360"/>
      </w:tabs>
      <w:ind w:left="0" w:firstLine="0"/>
    </w:pPr>
  </w:style>
  <w:style w:type="character" w:styleId="PlaceholderText">
    <w:name w:val="Placeholder Text"/>
    <w:basedOn w:val="DefaultParagraphFont"/>
    <w:uiPriority w:val="99"/>
    <w:semiHidden/>
    <w:rsid w:val="00BB35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2028378\Documents\Custom%20Office%20Templates\_form-and-documents-template-people-and-culture-logo-master-landscap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32E80CFFDE40149E79E935E85FDDB2"/>
        <w:category>
          <w:name w:val="General"/>
          <w:gallery w:val="placeholder"/>
        </w:category>
        <w:types>
          <w:type w:val="bbPlcHdr"/>
        </w:types>
        <w:behaviors>
          <w:behavior w:val="content"/>
        </w:behaviors>
        <w:guid w:val="{9BB400F3-2C05-468E-A10E-C3AA09335143}"/>
      </w:docPartPr>
      <w:docPartBody>
        <w:p w:rsidR="00F6755A" w:rsidRDefault="00FB31BA" w:rsidP="00FB31BA">
          <w:pPr>
            <w:pStyle w:val="C332E80CFFDE40149E79E935E85FDDB2"/>
          </w:pPr>
          <w:r w:rsidRPr="00E059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BA"/>
    <w:rsid w:val="006A137C"/>
    <w:rsid w:val="007C0697"/>
    <w:rsid w:val="00B63204"/>
    <w:rsid w:val="00CD2C78"/>
    <w:rsid w:val="00F6755A"/>
    <w:rsid w:val="00FB3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BA"/>
    <w:rPr>
      <w:color w:val="808080"/>
    </w:rPr>
  </w:style>
  <w:style w:type="paragraph" w:customStyle="1" w:styleId="C332E80CFFDE40149E79E935E85FDDB2">
    <w:name w:val="C332E80CFFDE40149E79E935E85FDDB2"/>
    <w:rsid w:val="00FB3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942AC-ED30-4DBC-854C-20753B66A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_form-and-documents-template-people-and-culture-logo-master-landscape.dotx</Template>
  <TotalTime>24</TotalTime>
  <Pages>7</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San José State University</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Instructions and Form</dc:title>
  <dc:subject>Position Description Instructions and Form</dc:subject>
  <dc:creator>People &amp; Culture</dc:creator>
  <cp:lastModifiedBy>Michael Joseph Pyrch</cp:lastModifiedBy>
  <cp:revision>9</cp:revision>
  <cp:lastPrinted>2015-07-07T18:12:00Z</cp:lastPrinted>
  <dcterms:created xsi:type="dcterms:W3CDTF">2026-07-28T21:49:00Z</dcterms:created>
  <dcterms:modified xsi:type="dcterms:W3CDTF">2026-07-31T16:28:00Z</dcterms:modified>
</cp:coreProperties>
</file>